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4C054" w14:textId="54754658" w:rsidR="001D72EC" w:rsidRDefault="00DE639D" w:rsidP="00DE639D">
      <w:pPr>
        <w:tabs>
          <w:tab w:val="left" w:pos="6150"/>
          <w:tab w:val="right" w:pos="9070"/>
        </w:tabs>
        <w:spacing w:after="120" w:line="276" w:lineRule="auto"/>
      </w:pPr>
      <w:r>
        <w:rPr>
          <w:b/>
          <w:bCs/>
        </w:rPr>
        <w:tab/>
      </w:r>
      <w:r>
        <w:rPr>
          <w:b/>
          <w:bCs/>
        </w:rPr>
        <w:tab/>
        <w:t>ALLEGATO 1</w:t>
      </w:r>
    </w:p>
    <w:p w14:paraId="6133987C" w14:textId="77777777" w:rsidR="0087549B" w:rsidRDefault="0087549B">
      <w:pPr>
        <w:spacing w:after="80" w:line="276" w:lineRule="auto"/>
        <w:jc w:val="center"/>
        <w:rPr>
          <w:b/>
          <w:bCs/>
        </w:rPr>
      </w:pPr>
    </w:p>
    <w:p w14:paraId="292325DE" w14:textId="5A46979F" w:rsidR="001D72EC" w:rsidRDefault="0026104D">
      <w:pPr>
        <w:spacing w:after="80" w:line="276" w:lineRule="auto"/>
        <w:jc w:val="center"/>
      </w:pPr>
      <w:r>
        <w:rPr>
          <w:b/>
          <w:bCs/>
        </w:rPr>
        <w:t xml:space="preserve">REQUISITI PER L’INDIVIDUAZIONE DEI </w:t>
      </w:r>
      <w:r w:rsidR="00DE639D">
        <w:rPr>
          <w:b/>
          <w:bCs/>
        </w:rPr>
        <w:t>DOCENTI</w:t>
      </w:r>
    </w:p>
    <w:p w14:paraId="447076D6" w14:textId="77777777" w:rsidR="001D72EC" w:rsidRDefault="0026104D">
      <w:pPr>
        <w:spacing w:after="240" w:line="276" w:lineRule="auto"/>
        <w:jc w:val="center"/>
      </w:pPr>
      <w:r>
        <w:rPr>
          <w:sz w:val="22"/>
          <w:szCs w:val="22"/>
        </w:rPr>
        <w:t xml:space="preserve">Corso di formazione </w:t>
      </w:r>
      <w:proofErr w:type="spellStart"/>
      <w:r>
        <w:rPr>
          <w:i/>
          <w:iCs/>
          <w:sz w:val="22"/>
          <w:szCs w:val="22"/>
        </w:rPr>
        <w:t>Supporting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Multilingual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Classrooms</w:t>
      </w:r>
      <w:proofErr w:type="spellEnd"/>
      <w:r>
        <w:rPr>
          <w:sz w:val="22"/>
          <w:szCs w:val="22"/>
        </w:rPr>
        <w:t xml:space="preserve"> – ECML – Roma, 5-6 novembre 2026</w:t>
      </w:r>
    </w:p>
    <w:p w14:paraId="298BCAA2" w14:textId="77777777" w:rsidR="001D72EC" w:rsidRDefault="0026104D">
      <w:pPr>
        <w:spacing w:after="120" w:line="276" w:lineRule="auto"/>
        <w:jc w:val="both"/>
      </w:pPr>
      <w:r>
        <w:t>I docenti designati, titolari e sostituti, devono possedere tutti i requisiti di seguito indicati.</w:t>
      </w:r>
    </w:p>
    <w:p w14:paraId="147F012D" w14:textId="77777777" w:rsidR="0087549B" w:rsidRDefault="0087549B">
      <w:pPr>
        <w:keepNext/>
        <w:spacing w:before="160" w:after="80" w:line="276" w:lineRule="auto"/>
        <w:rPr>
          <w:b/>
          <w:bCs/>
        </w:rPr>
      </w:pPr>
    </w:p>
    <w:p w14:paraId="72E968FD" w14:textId="6C83B9E2" w:rsidR="001D72EC" w:rsidRDefault="0026104D">
      <w:pPr>
        <w:keepNext/>
        <w:spacing w:before="160" w:after="80" w:line="276" w:lineRule="auto"/>
      </w:pPr>
      <w:r>
        <w:rPr>
          <w:b/>
          <w:bCs/>
        </w:rPr>
        <w:t xml:space="preserve">A. </w:t>
      </w:r>
      <w:r w:rsidR="008E1B09">
        <w:rPr>
          <w:b/>
          <w:bCs/>
        </w:rPr>
        <w:t>Titoli</w:t>
      </w:r>
    </w:p>
    <w:p w14:paraId="7F6D9E54" w14:textId="77777777" w:rsidR="001D72EC" w:rsidRDefault="0026104D">
      <w:pPr>
        <w:spacing w:after="120" w:line="276" w:lineRule="auto"/>
        <w:ind w:left="567" w:hanging="397"/>
        <w:jc w:val="both"/>
      </w:pPr>
      <w:r>
        <w:t>1.</w:t>
      </w:r>
      <w:r>
        <w:tab/>
        <w:t>Abilitazione nella classe di concorso A23 – Lingua italiana per discenti di lingua straniera (alloglotti).</w:t>
      </w:r>
    </w:p>
    <w:p w14:paraId="2B5FF66D" w14:textId="77777777" w:rsidR="001D72EC" w:rsidRDefault="0026104D">
      <w:pPr>
        <w:spacing w:after="120" w:line="276" w:lineRule="auto"/>
        <w:ind w:left="567" w:hanging="397"/>
        <w:jc w:val="both"/>
      </w:pPr>
      <w:r>
        <w:t>2.</w:t>
      </w:r>
      <w:r>
        <w:tab/>
        <w:t>Possesso di uno dei titoli di specializzazione previsti dal D.M. 92/2016, come integrato dal D.M. 130/2023.</w:t>
      </w:r>
    </w:p>
    <w:p w14:paraId="4199C1FA" w14:textId="77777777" w:rsidR="0087549B" w:rsidRDefault="0087549B">
      <w:pPr>
        <w:keepNext/>
        <w:spacing w:before="160" w:after="80" w:line="276" w:lineRule="auto"/>
        <w:rPr>
          <w:b/>
          <w:bCs/>
        </w:rPr>
      </w:pPr>
    </w:p>
    <w:p w14:paraId="1B7D7B75" w14:textId="444FB9DA" w:rsidR="001D72EC" w:rsidRDefault="0026104D">
      <w:pPr>
        <w:keepNext/>
        <w:spacing w:before="160" w:after="80" w:line="276" w:lineRule="auto"/>
      </w:pPr>
      <w:r>
        <w:rPr>
          <w:b/>
          <w:bCs/>
        </w:rPr>
        <w:t>B. Competenza in lingua inglese – prerequisito obbligatorio</w:t>
      </w:r>
    </w:p>
    <w:p w14:paraId="37F5F266" w14:textId="77777777" w:rsidR="001D72EC" w:rsidRDefault="0026104D">
      <w:pPr>
        <w:spacing w:after="120" w:line="276" w:lineRule="auto"/>
        <w:jc w:val="both"/>
      </w:pPr>
      <w:r>
        <w:t>Comprovata competenza nella lingua inglese. Tutte le attività del corso si svolgono esclusivamente in inglese, senza servizio di interpretariato: in assenza di tale competenza non sarebbe possibile frequentare proficuamente il corso.</w:t>
      </w:r>
    </w:p>
    <w:p w14:paraId="78BF1B59" w14:textId="77777777" w:rsidR="0087549B" w:rsidRDefault="0087549B">
      <w:pPr>
        <w:keepNext/>
        <w:spacing w:before="160" w:after="80" w:line="276" w:lineRule="auto"/>
        <w:rPr>
          <w:b/>
          <w:bCs/>
        </w:rPr>
      </w:pPr>
    </w:p>
    <w:p w14:paraId="7161040D" w14:textId="42B36F3C" w:rsidR="001D72EC" w:rsidRDefault="0026104D">
      <w:pPr>
        <w:keepNext/>
        <w:spacing w:before="160" w:after="80" w:line="276" w:lineRule="auto"/>
      </w:pPr>
      <w:r>
        <w:rPr>
          <w:b/>
          <w:bCs/>
        </w:rPr>
        <w:t>C. Requisiti professionali</w:t>
      </w:r>
    </w:p>
    <w:p w14:paraId="31E54E20" w14:textId="77777777" w:rsidR="001D72EC" w:rsidRDefault="0026104D">
      <w:pPr>
        <w:spacing w:after="120" w:line="276" w:lineRule="auto"/>
        <w:ind w:left="567" w:hanging="397"/>
        <w:jc w:val="both"/>
      </w:pPr>
      <w:r>
        <w:t>1.</w:t>
      </w:r>
      <w:r>
        <w:tab/>
        <w:t>Almeno due anni di esperienza nell’insegnamento della lingua italiana a studenti non italofoni, con esperienza significativa nell’insegnamento dell’italiano come lingua seconda.</w:t>
      </w:r>
    </w:p>
    <w:p w14:paraId="44F2EE94" w14:textId="77777777" w:rsidR="001D72EC" w:rsidRDefault="0026104D">
      <w:pPr>
        <w:spacing w:after="120" w:line="276" w:lineRule="auto"/>
        <w:ind w:left="567" w:hanging="397"/>
        <w:jc w:val="both"/>
      </w:pPr>
      <w:r>
        <w:t>2.</w:t>
      </w:r>
      <w:r>
        <w:tab/>
      </w:r>
      <w:r>
        <w:t>Attività di insegnamento in classi caratterizzate da una significativa presenza di studenti non italofoni.</w:t>
      </w:r>
    </w:p>
    <w:p w14:paraId="64E7FC4F" w14:textId="77777777" w:rsidR="0087549B" w:rsidRDefault="0087549B">
      <w:pPr>
        <w:keepNext/>
        <w:spacing w:before="160" w:after="80" w:line="276" w:lineRule="auto"/>
        <w:rPr>
          <w:b/>
          <w:bCs/>
        </w:rPr>
      </w:pPr>
    </w:p>
    <w:p w14:paraId="36B76C26" w14:textId="56891B45" w:rsidR="001D72EC" w:rsidRDefault="0026104D">
      <w:pPr>
        <w:keepNext/>
        <w:spacing w:before="160" w:after="80" w:line="276" w:lineRule="auto"/>
      </w:pPr>
      <w:r>
        <w:rPr>
          <w:b/>
          <w:bCs/>
        </w:rPr>
        <w:t>D. Impegno alla disseminazione</w:t>
      </w:r>
    </w:p>
    <w:p w14:paraId="35BCB31D" w14:textId="4154DC51" w:rsidR="00644B20" w:rsidRDefault="0026104D" w:rsidP="00644B20">
      <w:pPr>
        <w:spacing w:after="120" w:line="276" w:lineRule="auto"/>
        <w:jc w:val="both"/>
      </w:pPr>
      <w:r>
        <w:t>Disponibilità a svolgere, al termine del corso, attività di disseminazione a cascata dei contenuti</w:t>
      </w:r>
      <w:r w:rsidR="00E97790">
        <w:t xml:space="preserve"> del corso.</w:t>
      </w:r>
      <w:r>
        <w:t xml:space="preserve"> </w:t>
      </w:r>
    </w:p>
    <w:p w14:paraId="59705864" w14:textId="48657B36" w:rsidR="001D72EC" w:rsidRDefault="001D72EC">
      <w:pPr>
        <w:spacing w:after="120" w:line="276" w:lineRule="auto"/>
        <w:jc w:val="both"/>
      </w:pPr>
    </w:p>
    <w:sectPr w:rsidR="001D72EC" w:rsidSect="00BE3F30">
      <w:headerReference w:type="default" r:id="rId8"/>
      <w:footerReference w:type="default" r:id="rId9"/>
      <w:headerReference w:type="first" r:id="rId10"/>
      <w:pgSz w:w="11906" w:h="16838" w:code="9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81E17" w14:textId="77777777" w:rsidR="0026104D" w:rsidRDefault="0026104D">
      <w:r>
        <w:separator/>
      </w:r>
    </w:p>
  </w:endnote>
  <w:endnote w:type="continuationSeparator" w:id="0">
    <w:p w14:paraId="0160345A" w14:textId="77777777" w:rsidR="0026104D" w:rsidRDefault="00261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glish111 Adagio BT"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20C6" w14:textId="77777777" w:rsidR="00F3723F" w:rsidRDefault="00F3723F">
    <w:pPr>
      <w:pStyle w:val="Pidipagina"/>
      <w:rPr>
        <w:rFonts w:ascii="Arial" w:hAnsi="Arial" w:cs="Arial"/>
        <w:sz w:val="18"/>
        <w:szCs w:val="18"/>
      </w:rPr>
    </w:pPr>
  </w:p>
  <w:p w14:paraId="29155580" w14:textId="77777777" w:rsidR="00F3723F" w:rsidRDefault="00F3723F" w:rsidP="007D4F52">
    <w:pPr>
      <w:pStyle w:val="Pidipagina"/>
      <w:jc w:val="right"/>
      <w:rPr>
        <w:rFonts w:ascii="Arial" w:hAnsi="Arial" w:cs="Arial"/>
        <w:sz w:val="18"/>
        <w:szCs w:val="18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484CD0">
      <w:rPr>
        <w:rStyle w:val="Numeropagina"/>
        <w:noProof/>
      </w:rPr>
      <w:t>2</w:t>
    </w:r>
    <w:r>
      <w:rPr>
        <w:rStyle w:val="Numeropagina"/>
      </w:rPr>
      <w:fldChar w:fldCharType="end"/>
    </w:r>
    <w:r>
      <w:rPr>
        <w:rStyle w:val="Numeropagina"/>
      </w:rPr>
      <w:t>/</w:t>
    </w:r>
    <w:r>
      <w:rPr>
        <w:rStyle w:val="Numeropagina"/>
      </w:rPr>
      <w:fldChar w:fldCharType="begin"/>
    </w:r>
    <w:r>
      <w:rPr>
        <w:rStyle w:val="Numeropagina"/>
      </w:rPr>
      <w:instrText xml:space="preserve"> NUMPAGES </w:instrText>
    </w:r>
    <w:r>
      <w:rPr>
        <w:rStyle w:val="Numeropagina"/>
      </w:rPr>
      <w:fldChar w:fldCharType="separate"/>
    </w:r>
    <w:r w:rsidR="004725A5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27DD5DC" w14:textId="77777777" w:rsidR="00F3723F" w:rsidRPr="00826DF9" w:rsidRDefault="00F3723F">
    <w:pPr>
      <w:pStyle w:val="Pidipagina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EF334" w14:textId="77777777" w:rsidR="0026104D" w:rsidRDefault="0026104D">
      <w:bookmarkStart w:id="0" w:name="_Hlk188434855"/>
      <w:bookmarkEnd w:id="0"/>
      <w:r>
        <w:separator/>
      </w:r>
    </w:p>
  </w:footnote>
  <w:footnote w:type="continuationSeparator" w:id="0">
    <w:p w14:paraId="6EEED408" w14:textId="77777777" w:rsidR="0026104D" w:rsidRDefault="00261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777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35"/>
      <w:gridCol w:w="9042"/>
    </w:tblGrid>
    <w:tr w:rsidR="00FB0794" w14:paraId="032AA995" w14:textId="77777777" w:rsidTr="00401349">
      <w:tc>
        <w:tcPr>
          <w:tcW w:w="563" w:type="dxa"/>
          <w:vAlign w:val="center"/>
        </w:tcPr>
        <w:p w14:paraId="391C073F" w14:textId="77777777" w:rsidR="00FB0794" w:rsidRDefault="00FB0794" w:rsidP="00FB0794">
          <w:pPr>
            <w:pStyle w:val="Intestazione"/>
            <w:ind w:right="-286"/>
          </w:pPr>
          <w:r w:rsidRPr="001E1403">
            <w:rPr>
              <w:noProof/>
              <w:sz w:val="32"/>
              <w:szCs w:val="32"/>
            </w:rPr>
            <w:drawing>
              <wp:inline distT="0" distB="0" distL="0" distR="0" wp14:anchorId="16B86498" wp14:editId="3AF7CCD1">
                <wp:extent cx="329916" cy="329916"/>
                <wp:effectExtent l="0" t="0" r="0" b="0"/>
                <wp:docPr id="785120453" name="Immagine 785120453" descr="Immagine che contiene schizzo, disegno, arte, simbolo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5120453" name="Immagine 785120453" descr="Immagine che contiene schizzo, disegno, arte, simbolo&#10;&#10;Il contenuto generato dall'IA potrebbe non essere corret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8142" cy="3381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vAlign w:val="center"/>
        </w:tcPr>
        <w:p w14:paraId="034EDAC0" w14:textId="77777777" w:rsidR="00FB0794" w:rsidRPr="005E6E39" w:rsidRDefault="00FB0794" w:rsidP="00FB0794">
          <w:pPr>
            <w:pStyle w:val="Intestazione"/>
            <w:ind w:right="-286"/>
            <w:rPr>
              <w:sz w:val="26"/>
              <w:szCs w:val="26"/>
            </w:rPr>
          </w:pPr>
          <w:r w:rsidRPr="005E6E39">
            <w:rPr>
              <w:rFonts w:ascii="English111 Adagio BT" w:hAnsi="English111 Adagio BT"/>
              <w:i/>
              <w:iCs/>
              <w:sz w:val="26"/>
              <w:szCs w:val="26"/>
            </w:rPr>
            <w:t>Direzione generale per gli affari internazionali e l</w:t>
          </w:r>
          <w:r>
            <w:rPr>
              <w:rFonts w:ascii="English111 Adagio BT" w:hAnsi="English111 Adagio BT"/>
              <w:i/>
              <w:iCs/>
              <w:sz w:val="26"/>
              <w:szCs w:val="26"/>
            </w:rPr>
            <w:t>’</w:t>
          </w:r>
          <w:r w:rsidRPr="005E6E39">
            <w:rPr>
              <w:rFonts w:ascii="English111 Adagio BT" w:hAnsi="English111 Adagio BT"/>
              <w:i/>
              <w:iCs/>
              <w:sz w:val="26"/>
              <w:szCs w:val="26"/>
            </w:rPr>
            <w:t>internazionalizzazione del sistema nazionale di istruzione</w:t>
          </w:r>
        </w:p>
      </w:tc>
    </w:tr>
  </w:tbl>
  <w:p w14:paraId="681D9580" w14:textId="77777777" w:rsidR="00F3723F" w:rsidRPr="009E674E" w:rsidRDefault="00F3723F" w:rsidP="00FB079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B6374" w14:textId="217B9104" w:rsidR="00E32F5B" w:rsidRPr="00D80635" w:rsidRDefault="00E32F5B" w:rsidP="00443AF4">
    <w:pPr>
      <w:tabs>
        <w:tab w:val="right" w:pos="10349"/>
      </w:tabs>
      <w:spacing w:line="276" w:lineRule="auto"/>
      <w:ind w:right="-2"/>
      <w:jc w:val="center"/>
      <w:rPr>
        <w:rFonts w:ascii="English111 Adagio BT" w:hAnsi="English111 Adagio BT"/>
        <w:sz w:val="56"/>
        <w:szCs w:val="18"/>
      </w:rPr>
    </w:pPr>
    <w:r w:rsidRPr="00081E2D">
      <w:rPr>
        <w:noProof/>
        <w:sz w:val="18"/>
        <w:szCs w:val="18"/>
      </w:rPr>
      <w:drawing>
        <wp:inline distT="0" distB="0" distL="0" distR="0" wp14:anchorId="2030D107" wp14:editId="0BCFC646">
          <wp:extent cx="647700" cy="714375"/>
          <wp:effectExtent l="0" t="0" r="0" b="9525"/>
          <wp:docPr id="1" name="Immagine 1" descr="emblema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emblema_g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16" cy="7164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E33DEB" w14:textId="77777777" w:rsidR="00E32F5B" w:rsidRPr="00E32F5B" w:rsidRDefault="00E32F5B" w:rsidP="00443AF4">
    <w:pPr>
      <w:ind w:right="-2"/>
      <w:jc w:val="center"/>
      <w:rPr>
        <w:rFonts w:ascii="English111 Adagio BT" w:hAnsi="English111 Adagio BT"/>
        <w:i/>
        <w:iCs/>
        <w:sz w:val="48"/>
        <w:szCs w:val="48"/>
      </w:rPr>
    </w:pPr>
    <w:r w:rsidRPr="00E32F5B">
      <w:rPr>
        <w:i/>
        <w:iCs/>
        <w:sz w:val="18"/>
        <w:szCs w:val="18"/>
      </w:rPr>
      <w:t xml:space="preserve">    </w:t>
    </w:r>
    <w:r w:rsidRPr="00E32F5B">
      <w:rPr>
        <w:rFonts w:ascii="English111 Adagio BT" w:hAnsi="English111 Adagio BT"/>
        <w:i/>
        <w:iCs/>
        <w:sz w:val="48"/>
        <w:szCs w:val="48"/>
      </w:rPr>
      <w:t>Ministero dell’Istruzione e del Merito</w:t>
    </w:r>
  </w:p>
  <w:p w14:paraId="307DCC06" w14:textId="77777777" w:rsidR="00E952E8" w:rsidRPr="00E32F5B" w:rsidRDefault="00E952E8" w:rsidP="00443AF4">
    <w:pPr>
      <w:ind w:right="-2"/>
      <w:jc w:val="center"/>
      <w:rPr>
        <w:rFonts w:ascii="English111 Adagio BT" w:hAnsi="English111 Adagio BT"/>
        <w:i/>
        <w:iCs/>
        <w:sz w:val="36"/>
        <w:szCs w:val="36"/>
      </w:rPr>
    </w:pPr>
    <w:r w:rsidRPr="00E32F5B">
      <w:rPr>
        <w:rFonts w:ascii="English111 Adagio BT" w:hAnsi="English111 Adagio BT"/>
        <w:i/>
        <w:iCs/>
        <w:sz w:val="36"/>
        <w:szCs w:val="36"/>
      </w:rPr>
      <w:t>Dipartimento per il sistema educativo di istruzione e formazione</w:t>
    </w:r>
  </w:p>
  <w:p w14:paraId="74D55994" w14:textId="62AA232B" w:rsidR="00F3723F" w:rsidRDefault="00E32F5B" w:rsidP="00367DAD">
    <w:pPr>
      <w:pStyle w:val="Intestazione"/>
      <w:tabs>
        <w:tab w:val="clear" w:pos="4819"/>
      </w:tabs>
      <w:ind w:left="-426" w:right="-428"/>
      <w:jc w:val="center"/>
      <w:rPr>
        <w:rFonts w:ascii="English111 Adagio BT" w:hAnsi="English111 Adagio BT"/>
        <w:i/>
        <w:iCs/>
        <w:sz w:val="28"/>
        <w:szCs w:val="28"/>
      </w:rPr>
    </w:pPr>
    <w:r w:rsidRPr="00443AF4">
      <w:rPr>
        <w:rFonts w:ascii="English111 Adagio BT" w:hAnsi="English111 Adagio BT"/>
        <w:i/>
        <w:iCs/>
        <w:sz w:val="28"/>
        <w:szCs w:val="28"/>
      </w:rPr>
      <w:t>Direzione generale per gli affari internazionali e l</w:t>
    </w:r>
    <w:r w:rsidR="00443AF4">
      <w:rPr>
        <w:rFonts w:ascii="English111 Adagio BT" w:hAnsi="English111 Adagio BT"/>
        <w:i/>
        <w:iCs/>
        <w:sz w:val="28"/>
        <w:szCs w:val="28"/>
      </w:rPr>
      <w:t>’</w:t>
    </w:r>
    <w:r w:rsidRPr="00443AF4">
      <w:rPr>
        <w:rFonts w:ascii="English111 Adagio BT" w:hAnsi="English111 Adagio BT"/>
        <w:i/>
        <w:iCs/>
        <w:sz w:val="28"/>
        <w:szCs w:val="28"/>
      </w:rPr>
      <w:t>internazionalizzazione del sistema nazionale di istruzione</w:t>
    </w:r>
  </w:p>
  <w:p w14:paraId="4653B741" w14:textId="3B8D1748" w:rsidR="00C3661B" w:rsidRPr="00443AF4" w:rsidRDefault="00C3661B" w:rsidP="00367DAD">
    <w:pPr>
      <w:pStyle w:val="Intestazione"/>
      <w:tabs>
        <w:tab w:val="clear" w:pos="4819"/>
      </w:tabs>
      <w:ind w:left="-426" w:right="-428"/>
      <w:jc w:val="center"/>
      <w:rPr>
        <w:rFonts w:ascii="English111 Adagio BT" w:hAnsi="English111 Adagio BT"/>
        <w:i/>
        <w:iCs/>
        <w:sz w:val="28"/>
        <w:szCs w:val="28"/>
      </w:rPr>
    </w:pPr>
    <w:r>
      <w:rPr>
        <w:rFonts w:ascii="English111 Adagio BT" w:hAnsi="English111 Adagio BT"/>
        <w:i/>
        <w:iCs/>
        <w:sz w:val="28"/>
        <w:szCs w:val="28"/>
      </w:rPr>
      <w:t>Ufficio II</w:t>
    </w:r>
    <w:r w:rsidR="0034649B">
      <w:rPr>
        <w:rFonts w:ascii="English111 Adagio BT" w:hAnsi="English111 Adagio BT"/>
        <w:i/>
        <w:iCs/>
        <w:sz w:val="28"/>
        <w:szCs w:val="28"/>
      </w:rPr>
      <w:t>I</w:t>
    </w:r>
  </w:p>
  <w:p w14:paraId="0C176A21" w14:textId="77777777" w:rsidR="00782AD9" w:rsidRPr="00E32F5B" w:rsidRDefault="00782AD9" w:rsidP="00782AD9">
    <w:pPr>
      <w:pStyle w:val="Intestazione"/>
      <w:jc w:val="center"/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400E"/>
    <w:multiLevelType w:val="multilevel"/>
    <w:tmpl w:val="4CAAA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3442B0"/>
    <w:multiLevelType w:val="hybridMultilevel"/>
    <w:tmpl w:val="28B2ADFE"/>
    <w:lvl w:ilvl="0" w:tplc="0410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0B8B16C8"/>
    <w:multiLevelType w:val="hybridMultilevel"/>
    <w:tmpl w:val="47E2FF1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C7880"/>
    <w:multiLevelType w:val="hybridMultilevel"/>
    <w:tmpl w:val="C4BE69F4"/>
    <w:lvl w:ilvl="0" w:tplc="694261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882E5B"/>
    <w:multiLevelType w:val="hybridMultilevel"/>
    <w:tmpl w:val="192E60F6"/>
    <w:lvl w:ilvl="0" w:tplc="BBF8BD8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340AC"/>
    <w:multiLevelType w:val="hybridMultilevel"/>
    <w:tmpl w:val="D16472FE"/>
    <w:lvl w:ilvl="0" w:tplc="165AD41C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16D2D2EA"/>
    <w:multiLevelType w:val="hybridMultilevel"/>
    <w:tmpl w:val="4A5AB068"/>
    <w:lvl w:ilvl="0" w:tplc="3B46755A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972604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A4ED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6614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498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70E8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B636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E6AE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4E37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67CBB"/>
    <w:multiLevelType w:val="hybridMultilevel"/>
    <w:tmpl w:val="08BC52FA"/>
    <w:lvl w:ilvl="0" w:tplc="926A5A58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44AE48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8C1D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60F0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8650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10AC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F4D3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28E5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60A0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357BF"/>
    <w:multiLevelType w:val="multilevel"/>
    <w:tmpl w:val="E7F07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684E49"/>
    <w:multiLevelType w:val="multilevel"/>
    <w:tmpl w:val="1982E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C81259"/>
    <w:multiLevelType w:val="hybridMultilevel"/>
    <w:tmpl w:val="CFEC30CA"/>
    <w:lvl w:ilvl="0" w:tplc="831C468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A129E3"/>
    <w:multiLevelType w:val="hybridMultilevel"/>
    <w:tmpl w:val="2AF454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8FA426A"/>
    <w:multiLevelType w:val="multilevel"/>
    <w:tmpl w:val="1B8C3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6C4D9E"/>
    <w:multiLevelType w:val="hybridMultilevel"/>
    <w:tmpl w:val="5B7C0B76"/>
    <w:lvl w:ilvl="0" w:tplc="748CB5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66FCA"/>
    <w:multiLevelType w:val="hybridMultilevel"/>
    <w:tmpl w:val="B4246E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235B0A"/>
    <w:multiLevelType w:val="multilevel"/>
    <w:tmpl w:val="97F65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3FFAB7"/>
    <w:multiLevelType w:val="hybridMultilevel"/>
    <w:tmpl w:val="7F92A0EA"/>
    <w:lvl w:ilvl="0" w:tplc="B13012BE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846242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D6E4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92E8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720A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F223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E0DA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74ED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545D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1C421D"/>
    <w:multiLevelType w:val="hybridMultilevel"/>
    <w:tmpl w:val="F268423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060466"/>
    <w:multiLevelType w:val="multilevel"/>
    <w:tmpl w:val="B2DE5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9E562C"/>
    <w:multiLevelType w:val="multilevel"/>
    <w:tmpl w:val="38660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D212B5"/>
    <w:multiLevelType w:val="hybridMultilevel"/>
    <w:tmpl w:val="BFAC9FB8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21" w15:restartNumberingAfterBreak="0">
    <w:nsid w:val="48F84029"/>
    <w:multiLevelType w:val="hybridMultilevel"/>
    <w:tmpl w:val="605AB932"/>
    <w:lvl w:ilvl="0" w:tplc="2E1C6E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E0B3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1444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5C09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D4EB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94FA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96B9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80B9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648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DB6103"/>
    <w:multiLevelType w:val="multilevel"/>
    <w:tmpl w:val="DCC61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354A40"/>
    <w:multiLevelType w:val="hybridMultilevel"/>
    <w:tmpl w:val="ED5C8072"/>
    <w:lvl w:ilvl="0" w:tplc="0410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4EE2E65F"/>
    <w:multiLevelType w:val="hybridMultilevel"/>
    <w:tmpl w:val="ED848DA8"/>
    <w:lvl w:ilvl="0" w:tplc="D6B0A75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2E8FB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D6E3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8AF5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B8B4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BA24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6659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3A06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5E9B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7D0A73"/>
    <w:multiLevelType w:val="multilevel"/>
    <w:tmpl w:val="2BE66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E01245"/>
    <w:multiLevelType w:val="multilevel"/>
    <w:tmpl w:val="0588A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962B2E"/>
    <w:multiLevelType w:val="multilevel"/>
    <w:tmpl w:val="8812B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413387"/>
    <w:multiLevelType w:val="multilevel"/>
    <w:tmpl w:val="EACAD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42D524"/>
    <w:multiLevelType w:val="hybridMultilevel"/>
    <w:tmpl w:val="2DD83514"/>
    <w:lvl w:ilvl="0" w:tplc="BDAC16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64DB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F292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0689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DCF1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B876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80D3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FE51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DA20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F71778"/>
    <w:multiLevelType w:val="hybridMultilevel"/>
    <w:tmpl w:val="DCDA11CA"/>
    <w:lvl w:ilvl="0" w:tplc="B08C77B4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D88612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C01E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20B9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8C1B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90F1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3885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3229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363D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1E3D28"/>
    <w:multiLevelType w:val="hybridMultilevel"/>
    <w:tmpl w:val="D5025C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890E17"/>
    <w:multiLevelType w:val="hybridMultilevel"/>
    <w:tmpl w:val="49FE10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F061CA"/>
    <w:multiLevelType w:val="hybridMultilevel"/>
    <w:tmpl w:val="76446ED8"/>
    <w:lvl w:ilvl="0" w:tplc="46E8C1E8">
      <w:start w:val="4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636C695F"/>
    <w:multiLevelType w:val="multilevel"/>
    <w:tmpl w:val="74B83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96146"/>
    <w:multiLevelType w:val="hybridMultilevel"/>
    <w:tmpl w:val="A5AEA3C2"/>
    <w:lvl w:ilvl="0" w:tplc="E974AB7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6D00E22"/>
    <w:multiLevelType w:val="multilevel"/>
    <w:tmpl w:val="D4E4D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1E2D9D"/>
    <w:multiLevelType w:val="hybridMultilevel"/>
    <w:tmpl w:val="8C02A046"/>
    <w:lvl w:ilvl="0" w:tplc="30E4122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23219F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2CA471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1C4E05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DD229B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D88649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35A927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B6A25F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60C476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1CE4151"/>
    <w:multiLevelType w:val="hybridMultilevel"/>
    <w:tmpl w:val="E62A64C0"/>
    <w:lvl w:ilvl="0" w:tplc="0410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9" w15:restartNumberingAfterBreak="0">
    <w:nsid w:val="73BE1B4D"/>
    <w:multiLevelType w:val="hybridMultilevel"/>
    <w:tmpl w:val="EEA0343A"/>
    <w:lvl w:ilvl="0" w:tplc="0410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0" w15:restartNumberingAfterBreak="0">
    <w:nsid w:val="7B053281"/>
    <w:multiLevelType w:val="hybridMultilevel"/>
    <w:tmpl w:val="964C80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5D3D69"/>
    <w:multiLevelType w:val="hybridMultilevel"/>
    <w:tmpl w:val="4EAA58EC"/>
    <w:lvl w:ilvl="0" w:tplc="D0A62B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37005E"/>
    <w:multiLevelType w:val="hybridMultilevel"/>
    <w:tmpl w:val="19902430"/>
    <w:lvl w:ilvl="0" w:tplc="93B0671E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708C3F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7676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06F2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60B4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1887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C276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694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F223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49671A"/>
    <w:multiLevelType w:val="multilevel"/>
    <w:tmpl w:val="7F8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4890541">
    <w:abstractNumId w:val="16"/>
  </w:num>
  <w:num w:numId="2" w16cid:durableId="526649275">
    <w:abstractNumId w:val="7"/>
  </w:num>
  <w:num w:numId="3" w16cid:durableId="840119627">
    <w:abstractNumId w:val="24"/>
  </w:num>
  <w:num w:numId="4" w16cid:durableId="810712015">
    <w:abstractNumId w:val="42"/>
  </w:num>
  <w:num w:numId="5" w16cid:durableId="1506287250">
    <w:abstractNumId w:val="30"/>
  </w:num>
  <w:num w:numId="6" w16cid:durableId="1823308567">
    <w:abstractNumId w:val="37"/>
  </w:num>
  <w:num w:numId="7" w16cid:durableId="227039761">
    <w:abstractNumId w:val="29"/>
  </w:num>
  <w:num w:numId="8" w16cid:durableId="1373654955">
    <w:abstractNumId w:val="21"/>
  </w:num>
  <w:num w:numId="9" w16cid:durableId="490289914">
    <w:abstractNumId w:val="6"/>
  </w:num>
  <w:num w:numId="10" w16cid:durableId="1151748891">
    <w:abstractNumId w:val="40"/>
  </w:num>
  <w:num w:numId="11" w16cid:durableId="179437851">
    <w:abstractNumId w:val="38"/>
  </w:num>
  <w:num w:numId="12" w16cid:durableId="498891045">
    <w:abstractNumId w:val="2"/>
  </w:num>
  <w:num w:numId="13" w16cid:durableId="1609503160">
    <w:abstractNumId w:val="5"/>
  </w:num>
  <w:num w:numId="14" w16cid:durableId="2132480263">
    <w:abstractNumId w:val="26"/>
  </w:num>
  <w:num w:numId="15" w16cid:durableId="1940024895">
    <w:abstractNumId w:val="1"/>
  </w:num>
  <w:num w:numId="16" w16cid:durableId="1148478977">
    <w:abstractNumId w:val="20"/>
  </w:num>
  <w:num w:numId="17" w16cid:durableId="142936033">
    <w:abstractNumId w:val="23"/>
  </w:num>
  <w:num w:numId="18" w16cid:durableId="4871280">
    <w:abstractNumId w:val="17"/>
  </w:num>
  <w:num w:numId="19" w16cid:durableId="522747702">
    <w:abstractNumId w:val="10"/>
  </w:num>
  <w:num w:numId="20" w16cid:durableId="281151319">
    <w:abstractNumId w:val="35"/>
  </w:num>
  <w:num w:numId="21" w16cid:durableId="1388456619">
    <w:abstractNumId w:val="27"/>
  </w:num>
  <w:num w:numId="22" w16cid:durableId="1218932847">
    <w:abstractNumId w:val="11"/>
  </w:num>
  <w:num w:numId="23" w16cid:durableId="1730954128">
    <w:abstractNumId w:val="33"/>
  </w:num>
  <w:num w:numId="24" w16cid:durableId="2089225933">
    <w:abstractNumId w:val="39"/>
  </w:num>
  <w:num w:numId="25" w16cid:durableId="700520708">
    <w:abstractNumId w:val="4"/>
  </w:num>
  <w:num w:numId="26" w16cid:durableId="145438728">
    <w:abstractNumId w:val="13"/>
  </w:num>
  <w:num w:numId="27" w16cid:durableId="886141808">
    <w:abstractNumId w:val="41"/>
  </w:num>
  <w:num w:numId="28" w16cid:durableId="446974708">
    <w:abstractNumId w:val="3"/>
  </w:num>
  <w:num w:numId="29" w16cid:durableId="362249306">
    <w:abstractNumId w:val="31"/>
  </w:num>
  <w:num w:numId="30" w16cid:durableId="1555578132">
    <w:abstractNumId w:val="32"/>
  </w:num>
  <w:num w:numId="31" w16cid:durableId="1445533771">
    <w:abstractNumId w:val="14"/>
  </w:num>
  <w:num w:numId="32" w16cid:durableId="1866212561">
    <w:abstractNumId w:val="22"/>
  </w:num>
  <w:num w:numId="33" w16cid:durableId="1529220218">
    <w:abstractNumId w:val="15"/>
  </w:num>
  <w:num w:numId="34" w16cid:durableId="1457261373">
    <w:abstractNumId w:val="36"/>
  </w:num>
  <w:num w:numId="35" w16cid:durableId="223373035">
    <w:abstractNumId w:val="28"/>
  </w:num>
  <w:num w:numId="36" w16cid:durableId="2064913448">
    <w:abstractNumId w:val="8"/>
  </w:num>
  <w:num w:numId="37" w16cid:durableId="725760310">
    <w:abstractNumId w:val="0"/>
  </w:num>
  <w:num w:numId="38" w16cid:durableId="142822185">
    <w:abstractNumId w:val="43"/>
  </w:num>
  <w:num w:numId="39" w16cid:durableId="1589315050">
    <w:abstractNumId w:val="12"/>
  </w:num>
  <w:num w:numId="40" w16cid:durableId="1914468875">
    <w:abstractNumId w:val="9"/>
  </w:num>
  <w:num w:numId="41" w16cid:durableId="1750928172">
    <w:abstractNumId w:val="19"/>
  </w:num>
  <w:num w:numId="42" w16cid:durableId="1025791843">
    <w:abstractNumId w:val="25"/>
  </w:num>
  <w:num w:numId="43" w16cid:durableId="144394240">
    <w:abstractNumId w:val="18"/>
  </w:num>
  <w:num w:numId="44" w16cid:durableId="176148320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949"/>
    <w:rsid w:val="0000480E"/>
    <w:rsid w:val="0000637D"/>
    <w:rsid w:val="000135A6"/>
    <w:rsid w:val="00013B14"/>
    <w:rsid w:val="00015D96"/>
    <w:rsid w:val="00016270"/>
    <w:rsid w:val="00016B6A"/>
    <w:rsid w:val="00024001"/>
    <w:rsid w:val="0002427D"/>
    <w:rsid w:val="000322BC"/>
    <w:rsid w:val="000322EB"/>
    <w:rsid w:val="00033686"/>
    <w:rsid w:val="00034A89"/>
    <w:rsid w:val="00036A6D"/>
    <w:rsid w:val="00042CFA"/>
    <w:rsid w:val="000432CD"/>
    <w:rsid w:val="00043400"/>
    <w:rsid w:val="00044D81"/>
    <w:rsid w:val="00045494"/>
    <w:rsid w:val="00046936"/>
    <w:rsid w:val="00063715"/>
    <w:rsid w:val="00063929"/>
    <w:rsid w:val="00065639"/>
    <w:rsid w:val="0008306E"/>
    <w:rsid w:val="0008732C"/>
    <w:rsid w:val="00095022"/>
    <w:rsid w:val="00096D1B"/>
    <w:rsid w:val="00096D50"/>
    <w:rsid w:val="000A2847"/>
    <w:rsid w:val="000A331F"/>
    <w:rsid w:val="000A581F"/>
    <w:rsid w:val="000A6018"/>
    <w:rsid w:val="000B1A22"/>
    <w:rsid w:val="000B3805"/>
    <w:rsid w:val="000B7633"/>
    <w:rsid w:val="000C0C6F"/>
    <w:rsid w:val="000C1EA2"/>
    <w:rsid w:val="000D0939"/>
    <w:rsid w:val="000D1F42"/>
    <w:rsid w:val="000D60C2"/>
    <w:rsid w:val="000E04D0"/>
    <w:rsid w:val="000E2657"/>
    <w:rsid w:val="000E3B41"/>
    <w:rsid w:val="000E5334"/>
    <w:rsid w:val="000F3FC6"/>
    <w:rsid w:val="000F53CF"/>
    <w:rsid w:val="000F5B9C"/>
    <w:rsid w:val="000F5D13"/>
    <w:rsid w:val="0010622F"/>
    <w:rsid w:val="00110E1C"/>
    <w:rsid w:val="00117F76"/>
    <w:rsid w:val="00122D1B"/>
    <w:rsid w:val="00133F0C"/>
    <w:rsid w:val="001345E1"/>
    <w:rsid w:val="00135A14"/>
    <w:rsid w:val="00140914"/>
    <w:rsid w:val="0014364D"/>
    <w:rsid w:val="00144C48"/>
    <w:rsid w:val="00152E94"/>
    <w:rsid w:val="0015684B"/>
    <w:rsid w:val="00160344"/>
    <w:rsid w:val="0016206A"/>
    <w:rsid w:val="00177353"/>
    <w:rsid w:val="001837C3"/>
    <w:rsid w:val="00184996"/>
    <w:rsid w:val="00184D2A"/>
    <w:rsid w:val="00185220"/>
    <w:rsid w:val="00186485"/>
    <w:rsid w:val="001870C3"/>
    <w:rsid w:val="00194C66"/>
    <w:rsid w:val="001A30E1"/>
    <w:rsid w:val="001A6417"/>
    <w:rsid w:val="001A7DDA"/>
    <w:rsid w:val="001A7F9A"/>
    <w:rsid w:val="001B1B59"/>
    <w:rsid w:val="001B3066"/>
    <w:rsid w:val="001B34F6"/>
    <w:rsid w:val="001B3DE3"/>
    <w:rsid w:val="001C15DA"/>
    <w:rsid w:val="001C258B"/>
    <w:rsid w:val="001C3911"/>
    <w:rsid w:val="001C3A4E"/>
    <w:rsid w:val="001C3D89"/>
    <w:rsid w:val="001C3F46"/>
    <w:rsid w:val="001C4682"/>
    <w:rsid w:val="001C61B4"/>
    <w:rsid w:val="001C6FB0"/>
    <w:rsid w:val="001D5D73"/>
    <w:rsid w:val="001D72EC"/>
    <w:rsid w:val="001E1403"/>
    <w:rsid w:val="001E6496"/>
    <w:rsid w:val="001E7C66"/>
    <w:rsid w:val="001F27F5"/>
    <w:rsid w:val="002031FA"/>
    <w:rsid w:val="00204087"/>
    <w:rsid w:val="002050D7"/>
    <w:rsid w:val="0020574B"/>
    <w:rsid w:val="00205900"/>
    <w:rsid w:val="00205951"/>
    <w:rsid w:val="0020724A"/>
    <w:rsid w:val="00207F2B"/>
    <w:rsid w:val="002227EC"/>
    <w:rsid w:val="00226CDB"/>
    <w:rsid w:val="002341F2"/>
    <w:rsid w:val="00234B3A"/>
    <w:rsid w:val="002353FC"/>
    <w:rsid w:val="00247A5E"/>
    <w:rsid w:val="00252AB4"/>
    <w:rsid w:val="00253517"/>
    <w:rsid w:val="0025733A"/>
    <w:rsid w:val="0026104D"/>
    <w:rsid w:val="0026235D"/>
    <w:rsid w:val="002640A6"/>
    <w:rsid w:val="00267165"/>
    <w:rsid w:val="00272298"/>
    <w:rsid w:val="0027508F"/>
    <w:rsid w:val="0027793F"/>
    <w:rsid w:val="002846A3"/>
    <w:rsid w:val="002861A9"/>
    <w:rsid w:val="00287C80"/>
    <w:rsid w:val="00292949"/>
    <w:rsid w:val="00295A72"/>
    <w:rsid w:val="002A1F96"/>
    <w:rsid w:val="002A5A3E"/>
    <w:rsid w:val="002A6E5A"/>
    <w:rsid w:val="002B0455"/>
    <w:rsid w:val="002B334F"/>
    <w:rsid w:val="002B3FCB"/>
    <w:rsid w:val="002B4575"/>
    <w:rsid w:val="002B5925"/>
    <w:rsid w:val="002B6E50"/>
    <w:rsid w:val="002B7F56"/>
    <w:rsid w:val="002C30B3"/>
    <w:rsid w:val="002C4F2B"/>
    <w:rsid w:val="002D217D"/>
    <w:rsid w:val="002D4547"/>
    <w:rsid w:val="002D46E2"/>
    <w:rsid w:val="002D5D08"/>
    <w:rsid w:val="002D7021"/>
    <w:rsid w:val="002E4A4A"/>
    <w:rsid w:val="002E6A2A"/>
    <w:rsid w:val="002E7320"/>
    <w:rsid w:val="002E7B24"/>
    <w:rsid w:val="0030130B"/>
    <w:rsid w:val="00302E53"/>
    <w:rsid w:val="003032D0"/>
    <w:rsid w:val="00303E48"/>
    <w:rsid w:val="00304732"/>
    <w:rsid w:val="00306EE1"/>
    <w:rsid w:val="00314D3A"/>
    <w:rsid w:val="0032090A"/>
    <w:rsid w:val="00320BEF"/>
    <w:rsid w:val="00324594"/>
    <w:rsid w:val="00330F6A"/>
    <w:rsid w:val="00331CE2"/>
    <w:rsid w:val="00333352"/>
    <w:rsid w:val="00333930"/>
    <w:rsid w:val="00342103"/>
    <w:rsid w:val="0034649B"/>
    <w:rsid w:val="00346F47"/>
    <w:rsid w:val="00347F25"/>
    <w:rsid w:val="00350965"/>
    <w:rsid w:val="0035177F"/>
    <w:rsid w:val="00352EE1"/>
    <w:rsid w:val="00356B28"/>
    <w:rsid w:val="00357163"/>
    <w:rsid w:val="00360DA9"/>
    <w:rsid w:val="00364163"/>
    <w:rsid w:val="003679F7"/>
    <w:rsid w:val="00367DAD"/>
    <w:rsid w:val="003708A4"/>
    <w:rsid w:val="0037421E"/>
    <w:rsid w:val="0037442A"/>
    <w:rsid w:val="00374D57"/>
    <w:rsid w:val="00377016"/>
    <w:rsid w:val="003828AF"/>
    <w:rsid w:val="00383CA9"/>
    <w:rsid w:val="003847F1"/>
    <w:rsid w:val="0038592C"/>
    <w:rsid w:val="003867E9"/>
    <w:rsid w:val="00387260"/>
    <w:rsid w:val="00390193"/>
    <w:rsid w:val="003964CE"/>
    <w:rsid w:val="003A0529"/>
    <w:rsid w:val="003A1C3E"/>
    <w:rsid w:val="003A504D"/>
    <w:rsid w:val="003A5704"/>
    <w:rsid w:val="003A6AC8"/>
    <w:rsid w:val="003B186D"/>
    <w:rsid w:val="003B24A3"/>
    <w:rsid w:val="003C038D"/>
    <w:rsid w:val="003C469A"/>
    <w:rsid w:val="003C67EF"/>
    <w:rsid w:val="003D0EF0"/>
    <w:rsid w:val="003D1F1B"/>
    <w:rsid w:val="003D26FF"/>
    <w:rsid w:val="003D2A4F"/>
    <w:rsid w:val="003D56CC"/>
    <w:rsid w:val="003E3444"/>
    <w:rsid w:val="003E4D96"/>
    <w:rsid w:val="003E5C7D"/>
    <w:rsid w:val="003F2D08"/>
    <w:rsid w:val="003F3613"/>
    <w:rsid w:val="004001F2"/>
    <w:rsid w:val="004002E0"/>
    <w:rsid w:val="00410D33"/>
    <w:rsid w:val="0041350D"/>
    <w:rsid w:val="00414043"/>
    <w:rsid w:val="00414265"/>
    <w:rsid w:val="00414D83"/>
    <w:rsid w:val="00415363"/>
    <w:rsid w:val="00416F5B"/>
    <w:rsid w:val="0042064C"/>
    <w:rsid w:val="0042331C"/>
    <w:rsid w:val="00424499"/>
    <w:rsid w:val="00425916"/>
    <w:rsid w:val="004265A8"/>
    <w:rsid w:val="00430B33"/>
    <w:rsid w:val="00431D9A"/>
    <w:rsid w:val="00432EB5"/>
    <w:rsid w:val="00443AF4"/>
    <w:rsid w:val="004453F9"/>
    <w:rsid w:val="0046046D"/>
    <w:rsid w:val="00470D30"/>
    <w:rsid w:val="0047207E"/>
    <w:rsid w:val="004725A5"/>
    <w:rsid w:val="00475382"/>
    <w:rsid w:val="00481D74"/>
    <w:rsid w:val="00484CD0"/>
    <w:rsid w:val="00487AA7"/>
    <w:rsid w:val="00487D4B"/>
    <w:rsid w:val="00490E62"/>
    <w:rsid w:val="004A485A"/>
    <w:rsid w:val="004A69C0"/>
    <w:rsid w:val="004B598A"/>
    <w:rsid w:val="004C0FB1"/>
    <w:rsid w:val="004C6980"/>
    <w:rsid w:val="004C6FE9"/>
    <w:rsid w:val="004D149A"/>
    <w:rsid w:val="004D168C"/>
    <w:rsid w:val="004D7C41"/>
    <w:rsid w:val="004E0F64"/>
    <w:rsid w:val="004E4ECB"/>
    <w:rsid w:val="004E614E"/>
    <w:rsid w:val="004E78F2"/>
    <w:rsid w:val="004F106D"/>
    <w:rsid w:val="004F5AFF"/>
    <w:rsid w:val="005006B0"/>
    <w:rsid w:val="00503CC8"/>
    <w:rsid w:val="0051054C"/>
    <w:rsid w:val="00510909"/>
    <w:rsid w:val="00511E63"/>
    <w:rsid w:val="00517464"/>
    <w:rsid w:val="00521DB9"/>
    <w:rsid w:val="00527D61"/>
    <w:rsid w:val="00530191"/>
    <w:rsid w:val="005435FC"/>
    <w:rsid w:val="00543F97"/>
    <w:rsid w:val="005510C5"/>
    <w:rsid w:val="0055523D"/>
    <w:rsid w:val="00556379"/>
    <w:rsid w:val="00562147"/>
    <w:rsid w:val="0057259E"/>
    <w:rsid w:val="005754CA"/>
    <w:rsid w:val="00583533"/>
    <w:rsid w:val="0058390D"/>
    <w:rsid w:val="00584FC0"/>
    <w:rsid w:val="0059577C"/>
    <w:rsid w:val="00595988"/>
    <w:rsid w:val="005A210E"/>
    <w:rsid w:val="005A579A"/>
    <w:rsid w:val="005B3411"/>
    <w:rsid w:val="005C16D0"/>
    <w:rsid w:val="005D5DD8"/>
    <w:rsid w:val="005E11FB"/>
    <w:rsid w:val="005E17EE"/>
    <w:rsid w:val="005E28F5"/>
    <w:rsid w:val="005E5D34"/>
    <w:rsid w:val="005F0598"/>
    <w:rsid w:val="005F0ACC"/>
    <w:rsid w:val="005F6E7D"/>
    <w:rsid w:val="006045CB"/>
    <w:rsid w:val="00604A89"/>
    <w:rsid w:val="00612000"/>
    <w:rsid w:val="00616D9E"/>
    <w:rsid w:val="006178DD"/>
    <w:rsid w:val="0063403C"/>
    <w:rsid w:val="00636FB7"/>
    <w:rsid w:val="006423C7"/>
    <w:rsid w:val="00644B20"/>
    <w:rsid w:val="0065159A"/>
    <w:rsid w:val="006542DD"/>
    <w:rsid w:val="00660775"/>
    <w:rsid w:val="00660A07"/>
    <w:rsid w:val="006623A8"/>
    <w:rsid w:val="00662E2F"/>
    <w:rsid w:val="00664228"/>
    <w:rsid w:val="00665588"/>
    <w:rsid w:val="00666735"/>
    <w:rsid w:val="0067022E"/>
    <w:rsid w:val="00674ED0"/>
    <w:rsid w:val="00680221"/>
    <w:rsid w:val="006811C3"/>
    <w:rsid w:val="0068645A"/>
    <w:rsid w:val="00686AEF"/>
    <w:rsid w:val="00686CE8"/>
    <w:rsid w:val="006879E2"/>
    <w:rsid w:val="006904FF"/>
    <w:rsid w:val="00691316"/>
    <w:rsid w:val="00691BC6"/>
    <w:rsid w:val="00696ADB"/>
    <w:rsid w:val="006A2A80"/>
    <w:rsid w:val="006A7757"/>
    <w:rsid w:val="006B1CB7"/>
    <w:rsid w:val="006B2138"/>
    <w:rsid w:val="006B34BF"/>
    <w:rsid w:val="006B4DC3"/>
    <w:rsid w:val="006B58BF"/>
    <w:rsid w:val="006B7AC9"/>
    <w:rsid w:val="006C3478"/>
    <w:rsid w:val="006C51CE"/>
    <w:rsid w:val="006D0328"/>
    <w:rsid w:val="006D4C94"/>
    <w:rsid w:val="006D791A"/>
    <w:rsid w:val="006D7981"/>
    <w:rsid w:val="006E0494"/>
    <w:rsid w:val="006E1416"/>
    <w:rsid w:val="006E481A"/>
    <w:rsid w:val="006E4E7E"/>
    <w:rsid w:val="006F53E9"/>
    <w:rsid w:val="0070160C"/>
    <w:rsid w:val="0070250E"/>
    <w:rsid w:val="0070336A"/>
    <w:rsid w:val="007033C6"/>
    <w:rsid w:val="00703C2F"/>
    <w:rsid w:val="007069C6"/>
    <w:rsid w:val="0071081A"/>
    <w:rsid w:val="00711660"/>
    <w:rsid w:val="00713DBE"/>
    <w:rsid w:val="00717565"/>
    <w:rsid w:val="0072249B"/>
    <w:rsid w:val="00731439"/>
    <w:rsid w:val="007362E7"/>
    <w:rsid w:val="0074246A"/>
    <w:rsid w:val="0074303B"/>
    <w:rsid w:val="00743A9F"/>
    <w:rsid w:val="00746690"/>
    <w:rsid w:val="0075464C"/>
    <w:rsid w:val="0075545D"/>
    <w:rsid w:val="00764F0E"/>
    <w:rsid w:val="00764F15"/>
    <w:rsid w:val="00767ACB"/>
    <w:rsid w:val="00772A23"/>
    <w:rsid w:val="007748F6"/>
    <w:rsid w:val="00775BDC"/>
    <w:rsid w:val="00782AD9"/>
    <w:rsid w:val="007913AF"/>
    <w:rsid w:val="0079199C"/>
    <w:rsid w:val="007923C8"/>
    <w:rsid w:val="00797EC6"/>
    <w:rsid w:val="007A2D95"/>
    <w:rsid w:val="007A7706"/>
    <w:rsid w:val="007C1949"/>
    <w:rsid w:val="007C23B3"/>
    <w:rsid w:val="007C712F"/>
    <w:rsid w:val="007C79BA"/>
    <w:rsid w:val="007D45F3"/>
    <w:rsid w:val="007D4F52"/>
    <w:rsid w:val="007D769A"/>
    <w:rsid w:val="007D7BD5"/>
    <w:rsid w:val="007E577D"/>
    <w:rsid w:val="007F3D1D"/>
    <w:rsid w:val="007F52E8"/>
    <w:rsid w:val="0080215C"/>
    <w:rsid w:val="00802A46"/>
    <w:rsid w:val="00802F6A"/>
    <w:rsid w:val="00803666"/>
    <w:rsid w:val="00812B01"/>
    <w:rsid w:val="008145B9"/>
    <w:rsid w:val="00814AD5"/>
    <w:rsid w:val="008161AD"/>
    <w:rsid w:val="008240AD"/>
    <w:rsid w:val="00826DF9"/>
    <w:rsid w:val="00833053"/>
    <w:rsid w:val="008336D7"/>
    <w:rsid w:val="00833F1A"/>
    <w:rsid w:val="0083571D"/>
    <w:rsid w:val="008366C7"/>
    <w:rsid w:val="00845056"/>
    <w:rsid w:val="00845CBC"/>
    <w:rsid w:val="008477E4"/>
    <w:rsid w:val="00847ED8"/>
    <w:rsid w:val="008517D8"/>
    <w:rsid w:val="00852169"/>
    <w:rsid w:val="00853302"/>
    <w:rsid w:val="0085611D"/>
    <w:rsid w:val="00871A7E"/>
    <w:rsid w:val="0087549B"/>
    <w:rsid w:val="00876CC5"/>
    <w:rsid w:val="00876E8B"/>
    <w:rsid w:val="00882900"/>
    <w:rsid w:val="008840E4"/>
    <w:rsid w:val="00891EC3"/>
    <w:rsid w:val="008929B4"/>
    <w:rsid w:val="00893227"/>
    <w:rsid w:val="008A1F82"/>
    <w:rsid w:val="008A3464"/>
    <w:rsid w:val="008A4AAE"/>
    <w:rsid w:val="008A4D3B"/>
    <w:rsid w:val="008A5500"/>
    <w:rsid w:val="008A669F"/>
    <w:rsid w:val="008A67E0"/>
    <w:rsid w:val="008A745E"/>
    <w:rsid w:val="008B201A"/>
    <w:rsid w:val="008B2201"/>
    <w:rsid w:val="008C33D7"/>
    <w:rsid w:val="008C4511"/>
    <w:rsid w:val="008C5040"/>
    <w:rsid w:val="008D61F9"/>
    <w:rsid w:val="008D6EB7"/>
    <w:rsid w:val="008E1B09"/>
    <w:rsid w:val="008E3B9F"/>
    <w:rsid w:val="008F0023"/>
    <w:rsid w:val="00905234"/>
    <w:rsid w:val="00914BD6"/>
    <w:rsid w:val="00915D3D"/>
    <w:rsid w:val="00917106"/>
    <w:rsid w:val="00924332"/>
    <w:rsid w:val="009279B0"/>
    <w:rsid w:val="00933B01"/>
    <w:rsid w:val="00937CC0"/>
    <w:rsid w:val="00941984"/>
    <w:rsid w:val="00942D0F"/>
    <w:rsid w:val="00944F52"/>
    <w:rsid w:val="00954BAA"/>
    <w:rsid w:val="00954DE0"/>
    <w:rsid w:val="00956B8C"/>
    <w:rsid w:val="009578C4"/>
    <w:rsid w:val="00957B40"/>
    <w:rsid w:val="00962096"/>
    <w:rsid w:val="00964726"/>
    <w:rsid w:val="009656FD"/>
    <w:rsid w:val="0097008A"/>
    <w:rsid w:val="009708D1"/>
    <w:rsid w:val="00970BD4"/>
    <w:rsid w:val="00972F5A"/>
    <w:rsid w:val="00976A3B"/>
    <w:rsid w:val="00976CE9"/>
    <w:rsid w:val="00981B83"/>
    <w:rsid w:val="00981D35"/>
    <w:rsid w:val="009917E4"/>
    <w:rsid w:val="00997BFF"/>
    <w:rsid w:val="009A0CBD"/>
    <w:rsid w:val="009A787E"/>
    <w:rsid w:val="009A7AD5"/>
    <w:rsid w:val="009A7BFB"/>
    <w:rsid w:val="009B17EB"/>
    <w:rsid w:val="009B1E6F"/>
    <w:rsid w:val="009C1ACE"/>
    <w:rsid w:val="009C222B"/>
    <w:rsid w:val="009C28A0"/>
    <w:rsid w:val="009C3E6C"/>
    <w:rsid w:val="009D07EA"/>
    <w:rsid w:val="009D0C04"/>
    <w:rsid w:val="009D1EBF"/>
    <w:rsid w:val="009E017D"/>
    <w:rsid w:val="009E674E"/>
    <w:rsid w:val="009F4460"/>
    <w:rsid w:val="009F4DB7"/>
    <w:rsid w:val="00A00D4D"/>
    <w:rsid w:val="00A024B1"/>
    <w:rsid w:val="00A02525"/>
    <w:rsid w:val="00A03178"/>
    <w:rsid w:val="00A10A41"/>
    <w:rsid w:val="00A11E63"/>
    <w:rsid w:val="00A12F94"/>
    <w:rsid w:val="00A137E5"/>
    <w:rsid w:val="00A16A1F"/>
    <w:rsid w:val="00A21A47"/>
    <w:rsid w:val="00A249BE"/>
    <w:rsid w:val="00A3052B"/>
    <w:rsid w:val="00A33A52"/>
    <w:rsid w:val="00A36111"/>
    <w:rsid w:val="00A36CB9"/>
    <w:rsid w:val="00A3704E"/>
    <w:rsid w:val="00A417F9"/>
    <w:rsid w:val="00A41918"/>
    <w:rsid w:val="00A509D5"/>
    <w:rsid w:val="00A5438C"/>
    <w:rsid w:val="00A5653D"/>
    <w:rsid w:val="00A6129C"/>
    <w:rsid w:val="00A62F55"/>
    <w:rsid w:val="00A67E66"/>
    <w:rsid w:val="00A81414"/>
    <w:rsid w:val="00A82EC8"/>
    <w:rsid w:val="00A857AB"/>
    <w:rsid w:val="00A9269C"/>
    <w:rsid w:val="00A94250"/>
    <w:rsid w:val="00A95B52"/>
    <w:rsid w:val="00A966D9"/>
    <w:rsid w:val="00A96FA2"/>
    <w:rsid w:val="00AA3275"/>
    <w:rsid w:val="00AA43FC"/>
    <w:rsid w:val="00AA6C13"/>
    <w:rsid w:val="00AB290E"/>
    <w:rsid w:val="00AB2C5B"/>
    <w:rsid w:val="00AB4AD0"/>
    <w:rsid w:val="00AC1DD5"/>
    <w:rsid w:val="00AC276D"/>
    <w:rsid w:val="00AC3BA5"/>
    <w:rsid w:val="00AC46BB"/>
    <w:rsid w:val="00AC5753"/>
    <w:rsid w:val="00AD158A"/>
    <w:rsid w:val="00AD37F3"/>
    <w:rsid w:val="00AD58EC"/>
    <w:rsid w:val="00AE35DB"/>
    <w:rsid w:val="00AE72D0"/>
    <w:rsid w:val="00AF24DD"/>
    <w:rsid w:val="00AF277C"/>
    <w:rsid w:val="00AF4790"/>
    <w:rsid w:val="00AF4FE1"/>
    <w:rsid w:val="00AF62AB"/>
    <w:rsid w:val="00B055AC"/>
    <w:rsid w:val="00B11B53"/>
    <w:rsid w:val="00B1492E"/>
    <w:rsid w:val="00B15DCD"/>
    <w:rsid w:val="00B1688C"/>
    <w:rsid w:val="00B2011B"/>
    <w:rsid w:val="00B230BE"/>
    <w:rsid w:val="00B248A5"/>
    <w:rsid w:val="00B27748"/>
    <w:rsid w:val="00B305A4"/>
    <w:rsid w:val="00B34CA8"/>
    <w:rsid w:val="00B40FA6"/>
    <w:rsid w:val="00B43690"/>
    <w:rsid w:val="00B44258"/>
    <w:rsid w:val="00B44C95"/>
    <w:rsid w:val="00B4612B"/>
    <w:rsid w:val="00B5091A"/>
    <w:rsid w:val="00B56C2F"/>
    <w:rsid w:val="00B57C16"/>
    <w:rsid w:val="00B6019A"/>
    <w:rsid w:val="00B6026E"/>
    <w:rsid w:val="00B603B6"/>
    <w:rsid w:val="00B62C94"/>
    <w:rsid w:val="00B659B0"/>
    <w:rsid w:val="00B65D34"/>
    <w:rsid w:val="00B70045"/>
    <w:rsid w:val="00B71154"/>
    <w:rsid w:val="00B74799"/>
    <w:rsid w:val="00B82F5E"/>
    <w:rsid w:val="00B83E29"/>
    <w:rsid w:val="00B9027B"/>
    <w:rsid w:val="00B91B42"/>
    <w:rsid w:val="00BA7E99"/>
    <w:rsid w:val="00BA7FA9"/>
    <w:rsid w:val="00BB0090"/>
    <w:rsid w:val="00BB3E4E"/>
    <w:rsid w:val="00BC4FB8"/>
    <w:rsid w:val="00BC6099"/>
    <w:rsid w:val="00BC65BF"/>
    <w:rsid w:val="00BC6664"/>
    <w:rsid w:val="00BD1117"/>
    <w:rsid w:val="00BD52D4"/>
    <w:rsid w:val="00BD6080"/>
    <w:rsid w:val="00BD682D"/>
    <w:rsid w:val="00BD709A"/>
    <w:rsid w:val="00BE05E9"/>
    <w:rsid w:val="00BE3F30"/>
    <w:rsid w:val="00BE431B"/>
    <w:rsid w:val="00BE5118"/>
    <w:rsid w:val="00BE65F4"/>
    <w:rsid w:val="00BE726A"/>
    <w:rsid w:val="00BF3194"/>
    <w:rsid w:val="00BF39F6"/>
    <w:rsid w:val="00C0616F"/>
    <w:rsid w:val="00C10BCD"/>
    <w:rsid w:val="00C12187"/>
    <w:rsid w:val="00C23215"/>
    <w:rsid w:val="00C271F2"/>
    <w:rsid w:val="00C2739E"/>
    <w:rsid w:val="00C308D7"/>
    <w:rsid w:val="00C31508"/>
    <w:rsid w:val="00C3298D"/>
    <w:rsid w:val="00C336D3"/>
    <w:rsid w:val="00C33B07"/>
    <w:rsid w:val="00C3603A"/>
    <w:rsid w:val="00C36386"/>
    <w:rsid w:val="00C3661B"/>
    <w:rsid w:val="00C40570"/>
    <w:rsid w:val="00C41201"/>
    <w:rsid w:val="00C41CCD"/>
    <w:rsid w:val="00C41EC8"/>
    <w:rsid w:val="00C51591"/>
    <w:rsid w:val="00C63766"/>
    <w:rsid w:val="00C6432B"/>
    <w:rsid w:val="00C64F9A"/>
    <w:rsid w:val="00C668C7"/>
    <w:rsid w:val="00C66F7D"/>
    <w:rsid w:val="00C720E2"/>
    <w:rsid w:val="00C72486"/>
    <w:rsid w:val="00C74FBC"/>
    <w:rsid w:val="00C8298A"/>
    <w:rsid w:val="00C879B3"/>
    <w:rsid w:val="00CA2CE7"/>
    <w:rsid w:val="00CB218E"/>
    <w:rsid w:val="00CB421E"/>
    <w:rsid w:val="00CB72C8"/>
    <w:rsid w:val="00CC29CE"/>
    <w:rsid w:val="00CC7832"/>
    <w:rsid w:val="00CD1832"/>
    <w:rsid w:val="00CD79C4"/>
    <w:rsid w:val="00CE2F1F"/>
    <w:rsid w:val="00CE3F8D"/>
    <w:rsid w:val="00CE41C8"/>
    <w:rsid w:val="00CE58B6"/>
    <w:rsid w:val="00CE6C67"/>
    <w:rsid w:val="00CE798A"/>
    <w:rsid w:val="00CF2678"/>
    <w:rsid w:val="00CF59C7"/>
    <w:rsid w:val="00D03162"/>
    <w:rsid w:val="00D031F4"/>
    <w:rsid w:val="00D039CC"/>
    <w:rsid w:val="00D07A2E"/>
    <w:rsid w:val="00D12070"/>
    <w:rsid w:val="00D14A47"/>
    <w:rsid w:val="00D16133"/>
    <w:rsid w:val="00D23BD7"/>
    <w:rsid w:val="00D24EE4"/>
    <w:rsid w:val="00D315BA"/>
    <w:rsid w:val="00D3791B"/>
    <w:rsid w:val="00D42555"/>
    <w:rsid w:val="00D42D30"/>
    <w:rsid w:val="00D439CB"/>
    <w:rsid w:val="00D45AF5"/>
    <w:rsid w:val="00D4799F"/>
    <w:rsid w:val="00D548FF"/>
    <w:rsid w:val="00D54FB0"/>
    <w:rsid w:val="00D61BA2"/>
    <w:rsid w:val="00D65658"/>
    <w:rsid w:val="00D74186"/>
    <w:rsid w:val="00D81E94"/>
    <w:rsid w:val="00D91C9B"/>
    <w:rsid w:val="00D93904"/>
    <w:rsid w:val="00D93BD9"/>
    <w:rsid w:val="00D95C02"/>
    <w:rsid w:val="00DA6416"/>
    <w:rsid w:val="00DA6667"/>
    <w:rsid w:val="00DB245A"/>
    <w:rsid w:val="00DB4B00"/>
    <w:rsid w:val="00DB5155"/>
    <w:rsid w:val="00DB732E"/>
    <w:rsid w:val="00DC257D"/>
    <w:rsid w:val="00DC2651"/>
    <w:rsid w:val="00DC31F8"/>
    <w:rsid w:val="00DC6E24"/>
    <w:rsid w:val="00DD0D75"/>
    <w:rsid w:val="00DD20BC"/>
    <w:rsid w:val="00DD2354"/>
    <w:rsid w:val="00DD3F41"/>
    <w:rsid w:val="00DD5FD9"/>
    <w:rsid w:val="00DD6346"/>
    <w:rsid w:val="00DE0A29"/>
    <w:rsid w:val="00DE0C8A"/>
    <w:rsid w:val="00DE3F63"/>
    <w:rsid w:val="00DE5CFD"/>
    <w:rsid w:val="00DE639D"/>
    <w:rsid w:val="00DF18E5"/>
    <w:rsid w:val="00DF27BA"/>
    <w:rsid w:val="00DF2E00"/>
    <w:rsid w:val="00DF4288"/>
    <w:rsid w:val="00E06E0D"/>
    <w:rsid w:val="00E133ED"/>
    <w:rsid w:val="00E13DEC"/>
    <w:rsid w:val="00E16915"/>
    <w:rsid w:val="00E16A1D"/>
    <w:rsid w:val="00E21F62"/>
    <w:rsid w:val="00E23784"/>
    <w:rsid w:val="00E25741"/>
    <w:rsid w:val="00E32F5B"/>
    <w:rsid w:val="00E35AEF"/>
    <w:rsid w:val="00E40A98"/>
    <w:rsid w:val="00E439A6"/>
    <w:rsid w:val="00E531D7"/>
    <w:rsid w:val="00E53618"/>
    <w:rsid w:val="00E55328"/>
    <w:rsid w:val="00E57123"/>
    <w:rsid w:val="00E57AD2"/>
    <w:rsid w:val="00E60EDC"/>
    <w:rsid w:val="00E611A5"/>
    <w:rsid w:val="00E6287F"/>
    <w:rsid w:val="00E633FD"/>
    <w:rsid w:val="00E65519"/>
    <w:rsid w:val="00E70F66"/>
    <w:rsid w:val="00E713B1"/>
    <w:rsid w:val="00E72BC6"/>
    <w:rsid w:val="00E73C8B"/>
    <w:rsid w:val="00E75D26"/>
    <w:rsid w:val="00E76712"/>
    <w:rsid w:val="00E80762"/>
    <w:rsid w:val="00E83082"/>
    <w:rsid w:val="00E86AA2"/>
    <w:rsid w:val="00E87ACA"/>
    <w:rsid w:val="00E90686"/>
    <w:rsid w:val="00E931CF"/>
    <w:rsid w:val="00E94414"/>
    <w:rsid w:val="00E952E8"/>
    <w:rsid w:val="00E95688"/>
    <w:rsid w:val="00E97790"/>
    <w:rsid w:val="00EA5594"/>
    <w:rsid w:val="00EB0D38"/>
    <w:rsid w:val="00EC2E04"/>
    <w:rsid w:val="00EC41E2"/>
    <w:rsid w:val="00EC5B06"/>
    <w:rsid w:val="00EC6540"/>
    <w:rsid w:val="00EC729D"/>
    <w:rsid w:val="00ED1B4D"/>
    <w:rsid w:val="00ED64A3"/>
    <w:rsid w:val="00ED71C1"/>
    <w:rsid w:val="00ED7447"/>
    <w:rsid w:val="00EE1EB6"/>
    <w:rsid w:val="00EE1F41"/>
    <w:rsid w:val="00EE6BF7"/>
    <w:rsid w:val="00EF0A6E"/>
    <w:rsid w:val="00EF272B"/>
    <w:rsid w:val="00EF31CC"/>
    <w:rsid w:val="00EF4C10"/>
    <w:rsid w:val="00EF4D9F"/>
    <w:rsid w:val="00EF6D50"/>
    <w:rsid w:val="00EF7D5B"/>
    <w:rsid w:val="00EF7E9F"/>
    <w:rsid w:val="00F004E8"/>
    <w:rsid w:val="00F04449"/>
    <w:rsid w:val="00F10BB9"/>
    <w:rsid w:val="00F13BA3"/>
    <w:rsid w:val="00F15536"/>
    <w:rsid w:val="00F16A3A"/>
    <w:rsid w:val="00F20E39"/>
    <w:rsid w:val="00F2149F"/>
    <w:rsid w:val="00F33E56"/>
    <w:rsid w:val="00F36AE3"/>
    <w:rsid w:val="00F3723F"/>
    <w:rsid w:val="00F37F8E"/>
    <w:rsid w:val="00F42C93"/>
    <w:rsid w:val="00F45FF5"/>
    <w:rsid w:val="00F471BE"/>
    <w:rsid w:val="00F478CB"/>
    <w:rsid w:val="00F5040D"/>
    <w:rsid w:val="00F5250B"/>
    <w:rsid w:val="00F544E3"/>
    <w:rsid w:val="00F5533F"/>
    <w:rsid w:val="00F564FA"/>
    <w:rsid w:val="00F5787D"/>
    <w:rsid w:val="00F66564"/>
    <w:rsid w:val="00F66AC7"/>
    <w:rsid w:val="00F749FE"/>
    <w:rsid w:val="00F74AE3"/>
    <w:rsid w:val="00F90B64"/>
    <w:rsid w:val="00F90DF6"/>
    <w:rsid w:val="00F91396"/>
    <w:rsid w:val="00F91EB1"/>
    <w:rsid w:val="00F95C3D"/>
    <w:rsid w:val="00FA21D1"/>
    <w:rsid w:val="00FA5B55"/>
    <w:rsid w:val="00FA627C"/>
    <w:rsid w:val="00FA6CA6"/>
    <w:rsid w:val="00FB0794"/>
    <w:rsid w:val="00FB36FB"/>
    <w:rsid w:val="00FB3B5A"/>
    <w:rsid w:val="00FB7AA9"/>
    <w:rsid w:val="00FC24E2"/>
    <w:rsid w:val="00FC3BEF"/>
    <w:rsid w:val="00FC4445"/>
    <w:rsid w:val="00FD3DEB"/>
    <w:rsid w:val="00FD40E3"/>
    <w:rsid w:val="00FD41FD"/>
    <w:rsid w:val="00FD4906"/>
    <w:rsid w:val="00FD575E"/>
    <w:rsid w:val="00FE3D20"/>
    <w:rsid w:val="00FE49AB"/>
    <w:rsid w:val="00FE5C60"/>
    <w:rsid w:val="00FE621D"/>
    <w:rsid w:val="00FF2B54"/>
    <w:rsid w:val="00FF6406"/>
    <w:rsid w:val="00FF6D3F"/>
    <w:rsid w:val="032CA799"/>
    <w:rsid w:val="08FBA64E"/>
    <w:rsid w:val="0BD257A6"/>
    <w:rsid w:val="12063EEA"/>
    <w:rsid w:val="1500D932"/>
    <w:rsid w:val="1A67CD9C"/>
    <w:rsid w:val="1B9CA42D"/>
    <w:rsid w:val="1D5BF055"/>
    <w:rsid w:val="206AF4F8"/>
    <w:rsid w:val="222DECA7"/>
    <w:rsid w:val="2915F0E5"/>
    <w:rsid w:val="29539D45"/>
    <w:rsid w:val="2B2481C8"/>
    <w:rsid w:val="2C201FC2"/>
    <w:rsid w:val="2D6BA80B"/>
    <w:rsid w:val="2D9BF4DF"/>
    <w:rsid w:val="2EA01328"/>
    <w:rsid w:val="2F560C60"/>
    <w:rsid w:val="2FAE01A4"/>
    <w:rsid w:val="300BE81D"/>
    <w:rsid w:val="395BDC03"/>
    <w:rsid w:val="3B21A00C"/>
    <w:rsid w:val="3BE34704"/>
    <w:rsid w:val="3C292F98"/>
    <w:rsid w:val="443EDEE7"/>
    <w:rsid w:val="4521A3D8"/>
    <w:rsid w:val="45E3B4E9"/>
    <w:rsid w:val="46210830"/>
    <w:rsid w:val="47D01C24"/>
    <w:rsid w:val="48E9D884"/>
    <w:rsid w:val="49D8C2DE"/>
    <w:rsid w:val="4BE8DE28"/>
    <w:rsid w:val="4C3E8369"/>
    <w:rsid w:val="4DB8D6D3"/>
    <w:rsid w:val="514E57C4"/>
    <w:rsid w:val="52AF687E"/>
    <w:rsid w:val="568A8919"/>
    <w:rsid w:val="5742E582"/>
    <w:rsid w:val="57A8CB7D"/>
    <w:rsid w:val="57C3B4BF"/>
    <w:rsid w:val="5C9EBEBB"/>
    <w:rsid w:val="5D29AD56"/>
    <w:rsid w:val="5D6BA0A8"/>
    <w:rsid w:val="5FC6FDCF"/>
    <w:rsid w:val="639DEF56"/>
    <w:rsid w:val="664FCDEE"/>
    <w:rsid w:val="669780A2"/>
    <w:rsid w:val="6B98C08B"/>
    <w:rsid w:val="6D76D330"/>
    <w:rsid w:val="6F2153BA"/>
    <w:rsid w:val="700F0C78"/>
    <w:rsid w:val="702493C4"/>
    <w:rsid w:val="7126B377"/>
    <w:rsid w:val="7498B391"/>
    <w:rsid w:val="7575311A"/>
    <w:rsid w:val="77750C14"/>
    <w:rsid w:val="77D7B1F0"/>
    <w:rsid w:val="786E1C34"/>
    <w:rsid w:val="78FBFBC6"/>
    <w:rsid w:val="7BAC21CD"/>
    <w:rsid w:val="7EB1F80B"/>
    <w:rsid w:val="7EC0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153A83"/>
  <w15:chartTrackingRefBased/>
  <w15:docId w15:val="{5B2B596F-A80F-4E32-8599-F5A3F125B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F4288"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uiPriority w:val="1"/>
    <w:rsid w:val="57C3B4BF"/>
    <w:pPr>
      <w:tabs>
        <w:tab w:val="center" w:pos="4819"/>
        <w:tab w:val="right" w:pos="9638"/>
      </w:tabs>
    </w:pPr>
  </w:style>
  <w:style w:type="paragraph" w:styleId="Pidipagina">
    <w:name w:val="footer"/>
    <w:uiPriority w:val="1"/>
    <w:rsid w:val="57C3B4BF"/>
    <w:pPr>
      <w:tabs>
        <w:tab w:val="center" w:pos="4819"/>
        <w:tab w:val="right" w:pos="9638"/>
      </w:tabs>
    </w:pPr>
  </w:style>
  <w:style w:type="paragraph" w:styleId="Testofumetto">
    <w:name w:val="Balloon Text"/>
    <w:uiPriority w:val="1"/>
    <w:semiHidden/>
    <w:rsid w:val="57C3B4BF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AA3275"/>
    <w:rPr>
      <w:color w:val="0000FF"/>
      <w:u w:val="single"/>
    </w:rPr>
  </w:style>
  <w:style w:type="character" w:styleId="Numeropagina">
    <w:name w:val="page number"/>
    <w:basedOn w:val="Carpredefinitoparagrafo"/>
    <w:rsid w:val="007D4F52"/>
  </w:style>
  <w:style w:type="table" w:styleId="Grigliatabella">
    <w:name w:val="Table Grid"/>
    <w:basedOn w:val="Tabellanormale"/>
    <w:rsid w:val="00A36C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uiPriority w:val="1"/>
    <w:qFormat/>
    <w:rsid w:val="57C3B4BF"/>
    <w:pPr>
      <w:ind w:left="720"/>
      <w:contextualSpacing/>
    </w:pPr>
    <w:rPr>
      <w:rFonts w:ascii="Cambria" w:eastAsia="Cambria" w:hAnsi="Cambria"/>
      <w:lang w:eastAsia="en-US"/>
    </w:rPr>
  </w:style>
  <w:style w:type="paragraph" w:styleId="Testonotaapidipagina">
    <w:name w:val="footnote text"/>
    <w:link w:val="TestonotaapidipaginaCarattere"/>
    <w:uiPriority w:val="1"/>
    <w:rsid w:val="57C3B4BF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C5B06"/>
  </w:style>
  <w:style w:type="character" w:styleId="Rimandonotaapidipagina">
    <w:name w:val="footnote reference"/>
    <w:basedOn w:val="Carpredefinitoparagrafo"/>
    <w:rsid w:val="00EC5B06"/>
    <w:rPr>
      <w:vertAlign w:val="superscript"/>
    </w:rPr>
  </w:style>
  <w:style w:type="paragraph" w:styleId="PreformattatoHTML">
    <w:name w:val="HTML Preformatted"/>
    <w:link w:val="PreformattatoHTMLCarattere"/>
    <w:uiPriority w:val="99"/>
    <w:unhideWhenUsed/>
    <w:rsid w:val="57C3B4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416F5B"/>
    <w:rPr>
      <w:rFonts w:ascii="Courier New" w:eastAsiaTheme="minorEastAsia" w:hAnsi="Courier New" w:cs="Courier New"/>
    </w:rPr>
  </w:style>
  <w:style w:type="paragraph" w:styleId="Nessunaspaziatura">
    <w:name w:val="No Spacing"/>
    <w:uiPriority w:val="1"/>
    <w:qFormat/>
    <w:rsid w:val="002A1F96"/>
    <w:pPr>
      <w:overflowPunct w:val="0"/>
      <w:autoSpaceDE w:val="0"/>
      <w:autoSpaceDN w:val="0"/>
      <w:adjustRightInd w:val="0"/>
      <w:textAlignment w:val="baseline"/>
    </w:pPr>
    <w:rPr>
      <w:i/>
      <w:sz w:val="28"/>
    </w:rPr>
  </w:style>
  <w:style w:type="paragraph" w:styleId="NormaleWeb">
    <w:name w:val="Normal (Web)"/>
    <w:uiPriority w:val="99"/>
    <w:rsid w:val="57C3B4BF"/>
    <w:pPr>
      <w:spacing w:beforeAutospacing="1" w:afterAutospacing="1"/>
    </w:pPr>
  </w:style>
  <w:style w:type="character" w:customStyle="1" w:styleId="IntestazioneCarattere">
    <w:name w:val="Intestazione Carattere"/>
    <w:basedOn w:val="Carpredefinitoparagrafo"/>
    <w:link w:val="Intestazione"/>
    <w:rsid w:val="00FB0794"/>
    <w:rPr>
      <w:sz w:val="24"/>
    </w:rPr>
  </w:style>
  <w:style w:type="paragraph" w:styleId="Revisione">
    <w:name w:val="Revision"/>
    <w:hidden/>
    <w:uiPriority w:val="99"/>
    <w:semiHidden/>
    <w:rsid w:val="00686AEF"/>
    <w:rPr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CE798A"/>
    <w:rPr>
      <w:color w:val="605E5C"/>
      <w:shd w:val="clear" w:color="auto" w:fill="E1DFDD"/>
    </w:rPr>
  </w:style>
  <w:style w:type="paragraph" w:styleId="Sottotitolo">
    <w:name w:val="Subtitle"/>
    <w:uiPriority w:val="11"/>
    <w:qFormat/>
    <w:rsid w:val="57C3B4BF"/>
    <w:rPr>
      <w:rFonts w:eastAsiaTheme="majorEastAsia" w:cstheme="majorBidi"/>
      <w:color w:val="595959" w:themeColor="text1" w:themeTint="A6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0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5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om_interna_carta_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B7316-A46A-412B-B1F1-E3E8401C6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com_interna_carta_intestata</Template>
  <TotalTime>5</TotalTime>
  <Pages>1</Pages>
  <Words>184</Words>
  <Characters>1050</Characters>
  <Application>Microsoft Office Word</Application>
  <DocSecurity>0</DocSecurity>
  <Lines>8</Lines>
  <Paragraphs>2</Paragraphs>
  <ScaleCrop>false</ScaleCrop>
  <Company>M.I.U.R.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M.I.U.R.</dc:creator>
  <cp:keywords/>
  <cp:lastModifiedBy>MIM</cp:lastModifiedBy>
  <cp:revision>50</cp:revision>
  <cp:lastPrinted>2018-01-12T09:45:00Z</cp:lastPrinted>
  <dcterms:created xsi:type="dcterms:W3CDTF">2025-01-22T09:13:00Z</dcterms:created>
  <dcterms:modified xsi:type="dcterms:W3CDTF">2026-10-14T11:29:00Z</dcterms:modified>
</cp:coreProperties>
</file>