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CF28B" w14:textId="77777777" w:rsidR="00687925" w:rsidRPr="00E04C3E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ADESIONE LABORATORI</w:t>
      </w:r>
    </w:p>
    <w:p w14:paraId="5581AB4A" w14:textId="77777777" w:rsidR="00687925" w:rsidRPr="00E04C3E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PROGETTO</w:t>
      </w:r>
    </w:p>
    <w:p w14:paraId="6A952C31" w14:textId="487CDA0C" w:rsidR="00687925" w:rsidRPr="00721E5F" w:rsidRDefault="00721E5F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i/>
          <w:color w:val="auto"/>
          <w:sz w:val="28"/>
          <w:szCs w:val="28"/>
        </w:rPr>
      </w:pPr>
      <w:r w:rsidRPr="00721E5F">
        <w:rPr>
          <w:rStyle w:val="Nessuno"/>
          <w:rFonts w:asciiTheme="minorHAnsi" w:hAnsiTheme="minorHAnsi" w:cstheme="minorHAnsi"/>
          <w:b/>
          <w:bCs/>
          <w:i/>
          <w:color w:val="auto"/>
          <w:sz w:val="28"/>
          <w:szCs w:val="28"/>
        </w:rPr>
        <w:t>“Nessuno escluso: Officina di Futuri Possibili”</w:t>
      </w:r>
    </w:p>
    <w:p w14:paraId="77CD4CBB" w14:textId="00542977" w:rsidR="00687925" w:rsidRPr="00E04C3E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SCUOLA </w:t>
      </w:r>
      <w:r w:rsidR="00721E5F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SECONDARIA DI PRIMO GRADO</w:t>
      </w: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– CLASSI</w:t>
      </w:r>
      <w:r w:rsidR="00721E5F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TERZE</w:t>
      </w:r>
    </w:p>
    <w:p w14:paraId="1A05A895" w14:textId="77777777" w:rsidR="00687925" w:rsidRPr="00E04C3E" w:rsidRDefault="00687925" w:rsidP="00687925">
      <w:pPr>
        <w:pStyle w:val="CorpoA"/>
        <w:jc w:val="center"/>
        <w:rPr>
          <w:rStyle w:val="Nessuno"/>
          <w:rFonts w:asciiTheme="minorHAnsi" w:eastAsia="Arial" w:hAnsiTheme="minorHAnsi" w:cstheme="minorHAnsi"/>
          <w:b/>
          <w:bCs/>
          <w:color w:val="FF0000"/>
          <w:sz w:val="28"/>
          <w:szCs w:val="28"/>
        </w:rPr>
      </w:pP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A.S. 202</w:t>
      </w:r>
      <w:r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6</w:t>
      </w:r>
      <w:r w:rsidRPr="00E04C3E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/202</w:t>
      </w:r>
      <w:r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7</w:t>
      </w:r>
    </w:p>
    <w:p w14:paraId="66211F56" w14:textId="01D997FB" w:rsidR="00687925" w:rsidRDefault="00687925" w:rsidP="00687925">
      <w:pPr>
        <w:pStyle w:val="CorpoA"/>
        <w:jc w:val="both"/>
        <w:rPr>
          <w:rStyle w:val="Nessuno"/>
          <w:rFonts w:asciiTheme="minorHAnsi" w:eastAsia="Arial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Si comunica che a partire da </w:t>
      </w:r>
      <w:r w:rsidR="0056340B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martedì 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>1</w:t>
      </w:r>
      <w:r w:rsidR="0056340B">
        <w:rPr>
          <w:rStyle w:val="Nessuno"/>
          <w:rFonts w:asciiTheme="minorHAnsi" w:eastAsia="Arial" w:hAnsiTheme="minorHAnsi" w:cstheme="minorHAnsi"/>
          <w:sz w:val="24"/>
          <w:szCs w:val="24"/>
        </w:rPr>
        <w:t>3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ottobre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202</w:t>
      </w:r>
      <w:r>
        <w:rPr>
          <w:rStyle w:val="Nessuno"/>
          <w:rFonts w:asciiTheme="minorHAnsi" w:eastAsia="Arial" w:hAnsiTheme="minorHAnsi" w:cstheme="minorHAnsi"/>
          <w:sz w:val="24"/>
          <w:szCs w:val="24"/>
        </w:rPr>
        <w:t>6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nell'ambito delle attività relative al Progetto Agenda Nord </w:t>
      </w:r>
      <w:r w:rsidR="00721E5F" w:rsidRPr="00721E5F">
        <w:rPr>
          <w:rStyle w:val="Nessuno"/>
          <w:rFonts w:asciiTheme="minorHAnsi" w:eastAsia="Arial" w:hAnsiTheme="minorHAnsi" w:cstheme="minorHAnsi"/>
          <w:sz w:val="24"/>
          <w:szCs w:val="24"/>
        </w:rPr>
        <w:t>“Nessuno escluso: Officina di Futuri Possibili”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verranno attivati dei 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>corsi di consolidamento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di 30 ore rivolti agli alunni delle classi 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>terze della SSPG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come di seguito riportato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>:</w:t>
      </w:r>
    </w:p>
    <w:p w14:paraId="6050CE63" w14:textId="2E7533D2" w:rsidR="00721E5F" w:rsidRDefault="00721E5F" w:rsidP="00721E5F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  <w:sz w:val="24"/>
          <w:szCs w:val="24"/>
        </w:rPr>
      </w:pPr>
      <w:r>
        <w:rPr>
          <w:rStyle w:val="Nessuno"/>
          <w:rFonts w:asciiTheme="minorHAnsi" w:eastAsia="Arial" w:hAnsiTheme="minorHAnsi" w:cstheme="minorHAnsi"/>
          <w:sz w:val="24"/>
          <w:szCs w:val="24"/>
        </w:rPr>
        <w:t>Italiano</w:t>
      </w:r>
    </w:p>
    <w:p w14:paraId="6151CE7D" w14:textId="6056F9A6" w:rsidR="00721E5F" w:rsidRDefault="00721E5F" w:rsidP="00721E5F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  <w:sz w:val="24"/>
          <w:szCs w:val="24"/>
        </w:rPr>
      </w:pPr>
      <w:r>
        <w:rPr>
          <w:rStyle w:val="Nessuno"/>
          <w:rFonts w:asciiTheme="minorHAnsi" w:eastAsia="Arial" w:hAnsiTheme="minorHAnsi" w:cstheme="minorHAnsi"/>
          <w:sz w:val="24"/>
          <w:szCs w:val="24"/>
        </w:rPr>
        <w:t>Matematica</w:t>
      </w:r>
    </w:p>
    <w:p w14:paraId="37D27F26" w14:textId="610B9A9F" w:rsidR="00721E5F" w:rsidRPr="00721E5F" w:rsidRDefault="00721E5F" w:rsidP="00687925">
      <w:pPr>
        <w:pStyle w:val="CorpoA"/>
        <w:numPr>
          <w:ilvl w:val="0"/>
          <w:numId w:val="32"/>
        </w:numPr>
        <w:jc w:val="both"/>
        <w:rPr>
          <w:rStyle w:val="Nessuno"/>
          <w:rFonts w:asciiTheme="minorHAnsi" w:eastAsia="Arial" w:hAnsiTheme="minorHAnsi" w:cstheme="minorHAnsi"/>
          <w:sz w:val="24"/>
          <w:szCs w:val="24"/>
        </w:rPr>
      </w:pPr>
      <w:r>
        <w:rPr>
          <w:rStyle w:val="Nessuno"/>
          <w:rFonts w:asciiTheme="minorHAnsi" w:eastAsia="Arial" w:hAnsiTheme="minorHAnsi" w:cstheme="minorHAnsi"/>
          <w:sz w:val="24"/>
          <w:szCs w:val="24"/>
        </w:rPr>
        <w:t>Inglese</w:t>
      </w:r>
    </w:p>
    <w:p w14:paraId="577F10C9" w14:textId="5B4CF48F" w:rsidR="00687925" w:rsidRPr="00C23E3B" w:rsidRDefault="00687925" w:rsidP="00C23E3B">
      <w:pPr>
        <w:pStyle w:val="CorpoA"/>
        <w:jc w:val="both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I genitori dovranno 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consegnare l’autorizzazione allegata </w:t>
      </w:r>
      <w:r w:rsidRPr="00C23E3B">
        <w:rPr>
          <w:rStyle w:val="Nessuno"/>
          <w:rFonts w:asciiTheme="minorHAnsi" w:eastAsia="Arial" w:hAnsiTheme="minorHAnsi" w:cstheme="minorHAnsi"/>
          <w:b/>
          <w:bCs/>
          <w:sz w:val="24"/>
          <w:szCs w:val="24"/>
        </w:rPr>
        <w:t xml:space="preserve">entro </w:t>
      </w:r>
      <w:r w:rsidR="00721E5F" w:rsidRPr="00C23E3B">
        <w:rPr>
          <w:rStyle w:val="Nessuno"/>
          <w:rFonts w:asciiTheme="minorHAnsi" w:eastAsia="Arial" w:hAnsiTheme="minorHAnsi" w:cstheme="minorHAnsi"/>
          <w:b/>
          <w:bCs/>
          <w:sz w:val="24"/>
          <w:szCs w:val="24"/>
        </w:rPr>
        <w:t>giovedì 8 ottob</w:t>
      </w:r>
      <w:r w:rsidRPr="00C23E3B">
        <w:rPr>
          <w:rStyle w:val="Nessuno"/>
          <w:rFonts w:asciiTheme="minorHAnsi" w:eastAsia="Arial" w:hAnsiTheme="minorHAnsi" w:cstheme="minorHAnsi"/>
          <w:b/>
          <w:bCs/>
          <w:sz w:val="24"/>
          <w:szCs w:val="24"/>
        </w:rPr>
        <w:t>re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 xml:space="preserve"> </w:t>
      </w:r>
      <w:r w:rsidRPr="00E04C3E">
        <w:rPr>
          <w:rStyle w:val="Nessuno"/>
          <w:rFonts w:asciiTheme="minorHAnsi" w:eastAsia="Arial" w:hAnsiTheme="minorHAnsi" w:cstheme="minorHAnsi"/>
          <w:sz w:val="24"/>
          <w:szCs w:val="24"/>
        </w:rPr>
        <w:t>al coordinatore di classe</w:t>
      </w:r>
      <w:r w:rsidR="00721E5F">
        <w:rPr>
          <w:rStyle w:val="Nessuno"/>
          <w:rFonts w:asciiTheme="minorHAnsi" w:eastAsia="Arial" w:hAnsiTheme="minorHAnsi" w:cstheme="minorHAnsi"/>
          <w:sz w:val="24"/>
          <w:szCs w:val="24"/>
        </w:rPr>
        <w:t>.</w:t>
      </w:r>
    </w:p>
    <w:p w14:paraId="60C73052" w14:textId="54959ABF" w:rsidR="00687925" w:rsidRDefault="00687925" w:rsidP="00563981">
      <w:pPr>
        <w:spacing w:before="100" w:beforeAutospacing="1" w:after="100" w:afterAutospacing="1"/>
        <w:jc w:val="both"/>
        <w:rPr>
          <w:rFonts w:ascii="Calibri" w:eastAsia="Calibri" w:hAnsi="Calibri" w:cs="Calibri"/>
          <w:sz w:val="24"/>
          <w:szCs w:val="24"/>
          <w:lang w:eastAsia="en-US"/>
        </w:rPr>
      </w:pPr>
    </w:p>
    <w:p w14:paraId="27C37738" w14:textId="77777777" w:rsidR="00687925" w:rsidRPr="00295DF7" w:rsidRDefault="00687925" w:rsidP="00687925">
      <w:pPr>
        <w:pStyle w:val="CorpoA"/>
        <w:pBdr>
          <w:bottom w:val="single" w:sz="6" w:space="1" w:color="auto"/>
        </w:pBdr>
        <w:jc w:val="both"/>
        <w:rPr>
          <w:rStyle w:val="Nessuno"/>
          <w:rFonts w:asciiTheme="minorHAnsi" w:eastAsia="Arial" w:hAnsiTheme="minorHAnsi" w:cstheme="minorHAnsi"/>
          <w:b/>
          <w:bCs/>
          <w:sz w:val="24"/>
          <w:szCs w:val="24"/>
        </w:rPr>
      </w:pPr>
    </w:p>
    <w:p w14:paraId="10C168A0" w14:textId="530E3BC7" w:rsidR="00687925" w:rsidRPr="00E04C3E" w:rsidRDefault="00687925" w:rsidP="00687925">
      <w:pPr>
        <w:pStyle w:val="CorpoA"/>
        <w:pBdr>
          <w:top w:val="none" w:sz="0" w:space="0" w:color="auto"/>
        </w:pBdr>
        <w:jc w:val="center"/>
        <w:rPr>
          <w:rStyle w:val="Nessuno"/>
          <w:rFonts w:asciiTheme="minorHAnsi" w:eastAsia="Arial" w:hAnsiTheme="minorHAnsi" w:cstheme="minorHAnsi"/>
          <w:i/>
          <w:iCs/>
          <w:sz w:val="24"/>
          <w:szCs w:val="24"/>
        </w:rPr>
      </w:pPr>
      <w:r w:rsidRPr="00E04C3E">
        <w:rPr>
          <w:rStyle w:val="Nessuno"/>
          <w:rFonts w:asciiTheme="minorHAnsi" w:eastAsia="Arial" w:hAnsiTheme="minorHAnsi" w:cstheme="minorHAnsi"/>
          <w:iCs/>
          <w:sz w:val="24"/>
          <w:szCs w:val="24"/>
        </w:rPr>
        <w:t xml:space="preserve">da consegnare al </w:t>
      </w:r>
      <w:r w:rsidR="00721E5F">
        <w:rPr>
          <w:rStyle w:val="Nessuno"/>
          <w:rFonts w:asciiTheme="minorHAnsi" w:eastAsia="Arial" w:hAnsiTheme="minorHAnsi" w:cstheme="minorHAnsi"/>
          <w:iCs/>
          <w:sz w:val="24"/>
          <w:szCs w:val="24"/>
        </w:rPr>
        <w:t>coordinatore</w:t>
      </w:r>
      <w:r w:rsidRPr="00E04C3E">
        <w:rPr>
          <w:rStyle w:val="Nessuno"/>
          <w:rFonts w:asciiTheme="minorHAnsi" w:eastAsia="Arial" w:hAnsiTheme="minorHAnsi" w:cstheme="minorHAnsi"/>
          <w:iCs/>
          <w:sz w:val="24"/>
          <w:szCs w:val="24"/>
        </w:rPr>
        <w:t xml:space="preserve"> di classe</w:t>
      </w:r>
    </w:p>
    <w:p w14:paraId="66D78E53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</w:p>
    <w:p w14:paraId="767BFBF0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Il/La sottoscritto/a ___________________________________genitore/tutore </w:t>
      </w:r>
    </w:p>
    <w:p w14:paraId="0D7D14B6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</w:p>
    <w:p w14:paraId="12903A99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dell’alunno/a_______________________________________________,</w:t>
      </w:r>
      <w:r w:rsidRPr="00E04C3E">
        <w:rPr>
          <w:rStyle w:val="Nessuno"/>
          <w:rFonts w:asciiTheme="minorHAnsi" w:hAnsiTheme="minorHAnsi" w:cstheme="minorHAnsi"/>
          <w:sz w:val="24"/>
          <w:szCs w:val="24"/>
        </w:rPr>
        <w:br/>
      </w:r>
    </w:p>
    <w:p w14:paraId="4224C710" w14:textId="210B1E85" w:rsidR="00687925" w:rsidRDefault="00687925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frequentante la classe ____ sezione ____</w:t>
      </w:r>
    </w:p>
    <w:p w14:paraId="429EA5D7" w14:textId="77777777" w:rsidR="00C23E3B" w:rsidRPr="00E04C3E" w:rsidRDefault="00C23E3B" w:rsidP="00687925">
      <w:pPr>
        <w:pStyle w:val="CorpoA"/>
        <w:rPr>
          <w:rStyle w:val="Nessuno"/>
          <w:rFonts w:asciiTheme="minorHAnsi" w:hAnsiTheme="minorHAnsi" w:cstheme="minorHAnsi"/>
          <w:sz w:val="24"/>
          <w:szCs w:val="24"/>
        </w:rPr>
      </w:pPr>
    </w:p>
    <w:p w14:paraId="17F59598" w14:textId="77777777" w:rsidR="00687925" w:rsidRPr="00E04C3E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</w:p>
    <w:p w14:paraId="4378A775" w14:textId="77777777" w:rsidR="00687925" w:rsidRPr="00E04C3E" w:rsidRDefault="00687925" w:rsidP="00687925">
      <w:pPr>
        <w:pStyle w:val="CorpoA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bookmarkStart w:id="0" w:name="_Hlk190344385"/>
      <w:r w:rsidRPr="00E04C3E">
        <w:rPr>
          <w:rFonts w:asciiTheme="minorHAnsi" w:hAnsiTheme="minorHAnsi" w:cstheme="minorHAnsi"/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9512D" wp14:editId="2D5BFC92">
                <wp:simplePos x="0" y="0"/>
                <wp:positionH relativeFrom="column">
                  <wp:posOffset>1565366</wp:posOffset>
                </wp:positionH>
                <wp:positionV relativeFrom="paragraph">
                  <wp:posOffset>72299</wp:posOffset>
                </wp:positionV>
                <wp:extent cx="152400" cy="91440"/>
                <wp:effectExtent l="0" t="0" r="19050" b="228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101600" tIns="101600" rIns="101600" bIns="1016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07F17" id="Rettangolo 5" o:spid="_x0000_s1026" style="position:absolute;margin-left:123.25pt;margin-top:5.7pt;width:1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" strokeweight="2pt">
                <v:stroke joinstyle="round"/>
                <v:textbox inset="8pt,8pt,8pt,8pt"/>
              </v:rect>
            </w:pict>
          </mc:Fallback>
        </mc:AlternateContent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  <w:t>AUTORIZZA</w:t>
      </w:r>
    </w:p>
    <w:p w14:paraId="06BD1909" w14:textId="1AA1BCF1" w:rsidR="00687925" w:rsidRPr="00E04C3E" w:rsidRDefault="00687925" w:rsidP="00687925">
      <w:pPr>
        <w:pStyle w:val="CorpoA"/>
        <w:rPr>
          <w:rStyle w:val="Nessuno"/>
          <w:rFonts w:asciiTheme="minorHAnsi" w:eastAsia="Arial" w:hAnsiTheme="minorHAnsi" w:cstheme="minorHAnsi"/>
          <w:b/>
          <w:bCs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ab/>
      </w:r>
    </w:p>
    <w:bookmarkEnd w:id="0"/>
    <w:p w14:paraId="1F762678" w14:textId="77777777" w:rsidR="00687925" w:rsidRPr="00743505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2AE85EA" w14:textId="157CAD5D" w:rsidR="00687925" w:rsidRPr="00E04C3E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>il/la proprio/a figlio/a possa partecipare ai</w:t>
      </w:r>
      <w:r w:rsidR="0056340B">
        <w:rPr>
          <w:rStyle w:val="Nessuno"/>
          <w:rFonts w:asciiTheme="minorHAnsi" w:hAnsiTheme="minorHAnsi" w:cstheme="minorHAnsi"/>
          <w:sz w:val="24"/>
          <w:szCs w:val="24"/>
        </w:rPr>
        <w:t xml:space="preserve"> corsi di consolidamento.</w:t>
      </w: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 </w:t>
      </w:r>
    </w:p>
    <w:p w14:paraId="4C541DF3" w14:textId="77777777" w:rsidR="00687925" w:rsidRPr="00E04C3E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</w:p>
    <w:p w14:paraId="520DD91B" w14:textId="77777777" w:rsidR="00687925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 w:rsidRPr="00E04C3E">
        <w:rPr>
          <w:rStyle w:val="Nessuno"/>
          <w:rFonts w:asciiTheme="minorHAnsi" w:hAnsiTheme="minorHAnsi" w:cstheme="minorHAnsi"/>
          <w:sz w:val="24"/>
          <w:szCs w:val="24"/>
        </w:rPr>
        <w:t xml:space="preserve">Fiumicino, </w:t>
      </w:r>
    </w:p>
    <w:p w14:paraId="784EB4E0" w14:textId="77777777" w:rsidR="00687925" w:rsidRDefault="00687925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</w:p>
    <w:p w14:paraId="7E7DEDEE" w14:textId="114C1CF5" w:rsidR="00687925" w:rsidRDefault="0056340B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bookmarkStart w:id="1" w:name="_GoBack"/>
      <w:bookmarkEnd w:id="1"/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>Genitori</w:t>
      </w:r>
    </w:p>
    <w:p w14:paraId="1AB0EE97" w14:textId="77777777" w:rsidR="0056340B" w:rsidRDefault="0056340B" w:rsidP="00687925">
      <w:pPr>
        <w:pStyle w:val="CorpoA"/>
        <w:jc w:val="both"/>
        <w:rPr>
          <w:rStyle w:val="Nessuno"/>
          <w:rFonts w:asciiTheme="minorHAnsi" w:hAnsiTheme="minorHAnsi" w:cstheme="minorHAnsi"/>
          <w:sz w:val="24"/>
          <w:szCs w:val="24"/>
        </w:rPr>
      </w:pPr>
    </w:p>
    <w:p w14:paraId="401DCDB4" w14:textId="2DA90031" w:rsidR="00687925" w:rsidRPr="00743505" w:rsidRDefault="0056340B" w:rsidP="00687925">
      <w:pPr>
        <w:pStyle w:val="CorpoA"/>
        <w:jc w:val="both"/>
      </w:pP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 w:rsidRPr="00E04C3E">
        <w:rPr>
          <w:rStyle w:val="Nessuno"/>
          <w:rFonts w:asciiTheme="minorHAnsi" w:hAnsiTheme="minorHAnsi" w:cstheme="minorHAnsi"/>
          <w:sz w:val="24"/>
          <w:szCs w:val="24"/>
        </w:rPr>
        <w:t>_________________</w:t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>
        <w:rPr>
          <w:rStyle w:val="Nessuno"/>
          <w:rFonts w:asciiTheme="minorHAnsi" w:hAnsiTheme="minorHAnsi" w:cstheme="minorHAnsi"/>
          <w:sz w:val="24"/>
          <w:szCs w:val="24"/>
        </w:rPr>
        <w:tab/>
      </w:r>
      <w:r w:rsidR="00687925" w:rsidRPr="000F6313">
        <w:rPr>
          <w:rStyle w:val="Nessuno"/>
          <w:rFonts w:ascii="Arial" w:hAnsi="Arial"/>
        </w:rPr>
        <w:t>__________________</w:t>
      </w:r>
    </w:p>
    <w:p w14:paraId="406DA400" w14:textId="635CA7D0" w:rsidR="00A93BFE" w:rsidRPr="006C005F" w:rsidRDefault="00A93BFE" w:rsidP="006C005F"/>
    <w:sectPr w:rsidR="00A93BFE" w:rsidRPr="006C005F" w:rsidSect="006B59FA">
      <w:headerReference w:type="default" r:id="rId8"/>
      <w:footerReference w:type="default" r:id="rId9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95718" w14:textId="77777777" w:rsidR="00661094" w:rsidRPr="00485749" w:rsidRDefault="00661094" w:rsidP="00485749">
      <w:pPr>
        <w:pStyle w:val="Pidipagina"/>
      </w:pPr>
    </w:p>
  </w:endnote>
  <w:endnote w:type="continuationSeparator" w:id="0">
    <w:p w14:paraId="434B4011" w14:textId="77777777" w:rsidR="00661094" w:rsidRPr="00485749" w:rsidRDefault="00661094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PMingLiU"/>
    <w:charset w:val="88"/>
    <w:family w:val="auto"/>
    <w:pitch w:val="variable"/>
    <w:sig w:usb0="2000028F" w:usb1="0A080003" w:usb2="00000010" w:usb3="00000000" w:csb0="001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F1AF5" w14:textId="77777777" w:rsidR="00661094" w:rsidRPr="00485749" w:rsidRDefault="00661094" w:rsidP="00485749">
      <w:pPr>
        <w:pStyle w:val="Pidipagina"/>
      </w:pPr>
    </w:p>
  </w:footnote>
  <w:footnote w:type="continuationSeparator" w:id="0">
    <w:p w14:paraId="77B06041" w14:textId="77777777" w:rsidR="00661094" w:rsidRPr="00485749" w:rsidRDefault="00661094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3E68E" w14:textId="4681F84F" w:rsidR="007A46BA" w:rsidRDefault="007A46BA" w:rsidP="000F3C32">
    <w:pPr>
      <w:pStyle w:val="Intestazione"/>
      <w:tabs>
        <w:tab w:val="clear" w:pos="9638"/>
      </w:tabs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F3717" w14:textId="50594F72" w:rsidR="006C005F" w:rsidRDefault="006C005F" w:rsidP="006C005F">
    <w:pPr>
      <w:pStyle w:val="Intestazione"/>
    </w:pPr>
  </w:p>
  <w:tbl>
    <w:tblPr>
      <w:tblStyle w:val="Grigliatabella"/>
      <w:tblW w:w="10916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7"/>
      <w:gridCol w:w="7693"/>
      <w:gridCol w:w="1806"/>
    </w:tblGrid>
    <w:tr w:rsidR="000F3C32" w14:paraId="3FEB4F61" w14:textId="77777777" w:rsidTr="00275309">
      <w:tc>
        <w:tcPr>
          <w:tcW w:w="1419" w:type="dxa"/>
        </w:tcPr>
        <w:p w14:paraId="6E00CE84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inline distT="0" distB="0" distL="0" distR="0" wp14:anchorId="41510B96" wp14:editId="5D36610B">
                <wp:extent cx="742950" cy="742950"/>
                <wp:effectExtent l="0" t="0" r="0" b="0"/>
                <wp:docPr id="10" name="Immagine 2" descr="Immagine che contiene schizzo, torta di compleanno, testo, cartone animat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087131" name="Immagine 2" descr="Immagine che contiene schizzo, torta di compleanno, testo, cartone animato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2FFFA07B" w14:textId="77777777" w:rsidR="000F3C32" w:rsidRDefault="000F3C32" w:rsidP="000F3C32">
          <w:pPr>
            <w:pStyle w:val="Intestazione"/>
            <w:ind w:left="1386" w:firstLine="709"/>
            <w:jc w:val="center"/>
            <w:rPr>
              <w:b/>
            </w:rPr>
          </w:pPr>
        </w:p>
        <w:p w14:paraId="7CBC5257" w14:textId="77777777" w:rsidR="000F3C32" w:rsidRDefault="000F3C32" w:rsidP="000F3C32">
          <w:pPr>
            <w:pStyle w:val="Intestazione"/>
            <w:jc w:val="center"/>
            <w:rPr>
              <w:b/>
            </w:rPr>
          </w:pPr>
          <w:r w:rsidRPr="00C335EF">
            <w:rPr>
              <w:b/>
            </w:rPr>
            <w:t>MINISTERO DELL’ISTRUZIONE E DEL MERITO</w:t>
          </w:r>
        </w:p>
        <w:p w14:paraId="5FAFD4A1" w14:textId="77777777" w:rsidR="000F3C32" w:rsidRDefault="000F3C32" w:rsidP="000F3C32">
          <w:pPr>
            <w:pStyle w:val="Intestazione"/>
            <w:jc w:val="center"/>
            <w:rPr>
              <w:b/>
              <w:spacing w:val="10"/>
            </w:rPr>
          </w:pPr>
          <w:r w:rsidRPr="00C335EF">
            <w:rPr>
              <w:b/>
              <w:spacing w:val="10"/>
            </w:rPr>
            <w:t>UFFICIO SCOLASTICO REGIONALE PER IL LAZIO</w:t>
          </w:r>
        </w:p>
        <w:p w14:paraId="777D1C98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>Istituto Comprensivo “LIDO DEL FARO”</w:t>
          </w:r>
        </w:p>
        <w:p w14:paraId="15BEF9F1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 xml:space="preserve">Via G. Fontana, 13-00054 </w:t>
          </w:r>
          <w:proofErr w:type="gramStart"/>
          <w:r w:rsidRPr="00EC47B1">
            <w:rPr>
              <w:b/>
              <w:iCs/>
              <w:spacing w:val="10"/>
            </w:rPr>
            <w:t>Fiumicino(</w:t>
          </w:r>
          <w:proofErr w:type="gramEnd"/>
          <w:r w:rsidRPr="00EC47B1">
            <w:rPr>
              <w:b/>
              <w:iCs/>
              <w:spacing w:val="10"/>
            </w:rPr>
            <w:t>RM)</w:t>
          </w:r>
        </w:p>
        <w:p w14:paraId="5A875CCE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 w:rsidRPr="00EC47B1">
            <w:rPr>
              <w:iCs/>
              <w:spacing w:val="10"/>
            </w:rPr>
            <w:t xml:space="preserve">0665210557 C.F. 80234310581 </w:t>
          </w:r>
          <w:hyperlink r:id="rId3" w:history="1">
            <w:r w:rsidRPr="00EC47B1">
              <w:rPr>
                <w:bCs/>
                <w:iCs/>
                <w:spacing w:val="10"/>
                <w:lang w:val="fr-FR"/>
              </w:rPr>
              <w:t>rmic8dnood@istruzione.it</w:t>
            </w:r>
          </w:hyperlink>
          <w:r w:rsidRPr="00EC47B1">
            <w:rPr>
              <w:bCs/>
              <w:iCs/>
              <w:spacing w:val="10"/>
              <w:lang w:val="fr-FR"/>
            </w:rPr>
            <w:t>; rmic8dn</w:t>
          </w:r>
          <w:r>
            <w:rPr>
              <w:bCs/>
              <w:iCs/>
              <w:spacing w:val="10"/>
              <w:lang w:val="fr-FR"/>
            </w:rPr>
            <w:t>00</w:t>
          </w:r>
          <w:r w:rsidRPr="00EC47B1">
            <w:rPr>
              <w:bCs/>
              <w:iCs/>
              <w:spacing w:val="10"/>
              <w:lang w:val="fr-FR"/>
            </w:rPr>
            <w:t xml:space="preserve">d@pec.istruzione.it </w:t>
          </w:r>
          <w:hyperlink r:id="rId4" w:history="1">
            <w:r w:rsidRPr="00EC47B1">
              <w:rPr>
                <w:bCs/>
                <w:iCs/>
                <w:lang w:val="fr-FR"/>
              </w:rPr>
              <w:t>www.lidodelfaro.edu.it</w:t>
            </w:r>
          </w:hyperlink>
          <w:r w:rsidRPr="00EC47B1">
            <w:rPr>
              <w:bCs/>
              <w:iCs/>
              <w:lang w:val="fr-FR"/>
            </w:rPr>
            <w:t xml:space="preserve"> CODICE UNIVOCO: UFZP5K</w:t>
          </w:r>
          <w:r>
            <w:rPr>
              <w:bCs/>
              <w:i/>
              <w:lang w:val="fr-FR"/>
            </w:rPr>
            <w:t xml:space="preserve"> </w:t>
          </w:r>
        </w:p>
        <w:p w14:paraId="160024E7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</w:p>
      </w:tc>
      <w:tc>
        <w:tcPr>
          <w:tcW w:w="1418" w:type="dxa"/>
        </w:tcPr>
        <w:p w14:paraId="1E947222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anchor distT="0" distB="0" distL="114300" distR="114300" simplePos="0" relativeHeight="251659264" behindDoc="0" locked="0" layoutInCell="1" allowOverlap="1" wp14:anchorId="0A35BDE3" wp14:editId="4AC26D9A">
                <wp:simplePos x="6229350" y="19050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1000125" cy="952500"/>
                <wp:effectExtent l="0" t="0" r="9525" b="0"/>
                <wp:wrapSquare wrapText="bothSides"/>
                <wp:docPr id="11" name="Immagine 1" descr="Immagine che contiene testo, clipart, disegno, simbol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83389" name="Immagine 1" descr="Immagine che contiene testo, clipart, disegno, simbolo&#10;&#10;Il contenuto generato dall'IA potrebbe non essere corretto.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D49B3DD" w14:textId="77777777" w:rsidR="000F3C32" w:rsidRDefault="000F3C32" w:rsidP="006C00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55689"/>
    <w:multiLevelType w:val="multilevel"/>
    <w:tmpl w:val="1622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D7E"/>
    <w:multiLevelType w:val="hybridMultilevel"/>
    <w:tmpl w:val="B56C8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752F"/>
    <w:multiLevelType w:val="hybridMultilevel"/>
    <w:tmpl w:val="B58EB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30DDF"/>
    <w:multiLevelType w:val="multilevel"/>
    <w:tmpl w:val="93D6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0D1439"/>
    <w:multiLevelType w:val="multilevel"/>
    <w:tmpl w:val="0BA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49D10AAA"/>
    <w:multiLevelType w:val="multilevel"/>
    <w:tmpl w:val="B68A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FC10BE"/>
    <w:multiLevelType w:val="multilevel"/>
    <w:tmpl w:val="FA6C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A42EE"/>
    <w:multiLevelType w:val="multilevel"/>
    <w:tmpl w:val="B72A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8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0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F0A03"/>
    <w:multiLevelType w:val="multilevel"/>
    <w:tmpl w:val="AC1C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28"/>
  </w:num>
  <w:num w:numId="4">
    <w:abstractNumId w:val="15"/>
  </w:num>
  <w:num w:numId="5">
    <w:abstractNumId w:val="26"/>
  </w:num>
  <w:num w:numId="6">
    <w:abstractNumId w:val="19"/>
  </w:num>
  <w:num w:numId="7">
    <w:abstractNumId w:val="4"/>
  </w:num>
  <w:num w:numId="8">
    <w:abstractNumId w:val="14"/>
  </w:num>
  <w:num w:numId="9">
    <w:abstractNumId w:val="27"/>
  </w:num>
  <w:num w:numId="10">
    <w:abstractNumId w:val="24"/>
  </w:num>
  <w:num w:numId="11">
    <w:abstractNumId w:val="25"/>
  </w:num>
  <w:num w:numId="12">
    <w:abstractNumId w:val="17"/>
  </w:num>
  <w:num w:numId="13">
    <w:abstractNumId w:val="30"/>
  </w:num>
  <w:num w:numId="14">
    <w:abstractNumId w:val="13"/>
  </w:num>
  <w:num w:numId="15">
    <w:abstractNumId w:val="22"/>
  </w:num>
  <w:num w:numId="16">
    <w:abstractNumId w:val="6"/>
  </w:num>
  <w:num w:numId="17">
    <w:abstractNumId w:val="21"/>
  </w:num>
  <w:num w:numId="18">
    <w:abstractNumId w:val="12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0"/>
  </w:num>
  <w:num w:numId="23">
    <w:abstractNumId w:val="3"/>
  </w:num>
  <w:num w:numId="24">
    <w:abstractNumId w:val="9"/>
  </w:num>
  <w:num w:numId="25">
    <w:abstractNumId w:val="18"/>
  </w:num>
  <w:num w:numId="26">
    <w:abstractNumId w:val="23"/>
  </w:num>
  <w:num w:numId="27">
    <w:abstractNumId w:val="5"/>
  </w:num>
  <w:num w:numId="28">
    <w:abstractNumId w:val="31"/>
  </w:num>
  <w:num w:numId="29">
    <w:abstractNumId w:val="16"/>
  </w:num>
  <w:num w:numId="30">
    <w:abstractNumId w:val="20"/>
  </w:num>
  <w:num w:numId="31">
    <w:abstractNumId w:val="8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A"/>
    <w:rsid w:val="0000320F"/>
    <w:rsid w:val="000158AE"/>
    <w:rsid w:val="00016066"/>
    <w:rsid w:val="000208B4"/>
    <w:rsid w:val="0002138A"/>
    <w:rsid w:val="0002420A"/>
    <w:rsid w:val="0002565C"/>
    <w:rsid w:val="0002752D"/>
    <w:rsid w:val="000372B1"/>
    <w:rsid w:val="000431E1"/>
    <w:rsid w:val="000519CE"/>
    <w:rsid w:val="00056081"/>
    <w:rsid w:val="00065C42"/>
    <w:rsid w:val="0006776C"/>
    <w:rsid w:val="0007149C"/>
    <w:rsid w:val="00081A4B"/>
    <w:rsid w:val="00084D66"/>
    <w:rsid w:val="00085626"/>
    <w:rsid w:val="00086685"/>
    <w:rsid w:val="000916D9"/>
    <w:rsid w:val="0009409F"/>
    <w:rsid w:val="000A0EE4"/>
    <w:rsid w:val="000A425C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DC5"/>
    <w:rsid w:val="000F3C32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E044D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5257"/>
    <w:rsid w:val="002478F4"/>
    <w:rsid w:val="002529C2"/>
    <w:rsid w:val="002808EE"/>
    <w:rsid w:val="002909AA"/>
    <w:rsid w:val="002A1BA1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40366"/>
    <w:rsid w:val="003567E4"/>
    <w:rsid w:val="003612C8"/>
    <w:rsid w:val="00366386"/>
    <w:rsid w:val="003715B1"/>
    <w:rsid w:val="00373A94"/>
    <w:rsid w:val="00383E11"/>
    <w:rsid w:val="00384283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224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21EF"/>
    <w:rsid w:val="004A2CB2"/>
    <w:rsid w:val="004A5068"/>
    <w:rsid w:val="004B2F69"/>
    <w:rsid w:val="004B6762"/>
    <w:rsid w:val="004B6A7B"/>
    <w:rsid w:val="004C2331"/>
    <w:rsid w:val="004C355C"/>
    <w:rsid w:val="004C6E60"/>
    <w:rsid w:val="004C7F64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47E09"/>
    <w:rsid w:val="00552319"/>
    <w:rsid w:val="00561C8B"/>
    <w:rsid w:val="00562218"/>
    <w:rsid w:val="0056268E"/>
    <w:rsid w:val="0056340B"/>
    <w:rsid w:val="00563981"/>
    <w:rsid w:val="0056489B"/>
    <w:rsid w:val="005722C9"/>
    <w:rsid w:val="00574566"/>
    <w:rsid w:val="00580733"/>
    <w:rsid w:val="005A48D0"/>
    <w:rsid w:val="005A4A13"/>
    <w:rsid w:val="005A6825"/>
    <w:rsid w:val="005A722A"/>
    <w:rsid w:val="005B0472"/>
    <w:rsid w:val="005B2245"/>
    <w:rsid w:val="005B4D55"/>
    <w:rsid w:val="005B604B"/>
    <w:rsid w:val="005B7707"/>
    <w:rsid w:val="005C1064"/>
    <w:rsid w:val="005C3489"/>
    <w:rsid w:val="005C4208"/>
    <w:rsid w:val="005C4FBD"/>
    <w:rsid w:val="005C5F97"/>
    <w:rsid w:val="005D4F1B"/>
    <w:rsid w:val="005D5510"/>
    <w:rsid w:val="005D5EF9"/>
    <w:rsid w:val="005E06DD"/>
    <w:rsid w:val="005E0CE3"/>
    <w:rsid w:val="005E5942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5329"/>
    <w:rsid w:val="00656DE8"/>
    <w:rsid w:val="00657286"/>
    <w:rsid w:val="00661094"/>
    <w:rsid w:val="006614E8"/>
    <w:rsid w:val="006660AB"/>
    <w:rsid w:val="00671773"/>
    <w:rsid w:val="00671813"/>
    <w:rsid w:val="00671CF6"/>
    <w:rsid w:val="00676D92"/>
    <w:rsid w:val="00680580"/>
    <w:rsid w:val="00687913"/>
    <w:rsid w:val="00687925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005F"/>
    <w:rsid w:val="006C610A"/>
    <w:rsid w:val="006C69EF"/>
    <w:rsid w:val="006D2115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1E5F"/>
    <w:rsid w:val="0072341B"/>
    <w:rsid w:val="007303F6"/>
    <w:rsid w:val="00744D21"/>
    <w:rsid w:val="007464F7"/>
    <w:rsid w:val="00746868"/>
    <w:rsid w:val="00746F00"/>
    <w:rsid w:val="0075612D"/>
    <w:rsid w:val="00757EE8"/>
    <w:rsid w:val="00762D4B"/>
    <w:rsid w:val="00765DEF"/>
    <w:rsid w:val="00766CB2"/>
    <w:rsid w:val="00775AE0"/>
    <w:rsid w:val="00781929"/>
    <w:rsid w:val="00786DE2"/>
    <w:rsid w:val="00787D73"/>
    <w:rsid w:val="00796163"/>
    <w:rsid w:val="007A3144"/>
    <w:rsid w:val="007A46BA"/>
    <w:rsid w:val="007B6EE5"/>
    <w:rsid w:val="007C1C17"/>
    <w:rsid w:val="007C2D24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C2C40"/>
    <w:rsid w:val="008C35B0"/>
    <w:rsid w:val="008C367B"/>
    <w:rsid w:val="008C5AEB"/>
    <w:rsid w:val="008C6A34"/>
    <w:rsid w:val="008C7495"/>
    <w:rsid w:val="008D4ED2"/>
    <w:rsid w:val="008E214E"/>
    <w:rsid w:val="008E2553"/>
    <w:rsid w:val="008E5298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240F"/>
    <w:rsid w:val="009475BA"/>
    <w:rsid w:val="00953D1A"/>
    <w:rsid w:val="00960E10"/>
    <w:rsid w:val="00965354"/>
    <w:rsid w:val="0097204F"/>
    <w:rsid w:val="00972267"/>
    <w:rsid w:val="00973D41"/>
    <w:rsid w:val="00982D59"/>
    <w:rsid w:val="0099153B"/>
    <w:rsid w:val="0099414D"/>
    <w:rsid w:val="009B112F"/>
    <w:rsid w:val="009B2652"/>
    <w:rsid w:val="009B67BF"/>
    <w:rsid w:val="009B704A"/>
    <w:rsid w:val="009C3B0B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0B73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40C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04D4E"/>
    <w:rsid w:val="00B14D22"/>
    <w:rsid w:val="00B17BB0"/>
    <w:rsid w:val="00B210B2"/>
    <w:rsid w:val="00B23430"/>
    <w:rsid w:val="00B2625D"/>
    <w:rsid w:val="00B274E6"/>
    <w:rsid w:val="00B30D6C"/>
    <w:rsid w:val="00B31C86"/>
    <w:rsid w:val="00B36384"/>
    <w:rsid w:val="00B36C5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46EE"/>
    <w:rsid w:val="00B96DC5"/>
    <w:rsid w:val="00BA4560"/>
    <w:rsid w:val="00BA4964"/>
    <w:rsid w:val="00BA6B08"/>
    <w:rsid w:val="00BB0972"/>
    <w:rsid w:val="00BB1D32"/>
    <w:rsid w:val="00BB71DD"/>
    <w:rsid w:val="00BC2484"/>
    <w:rsid w:val="00BC36DC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23E3B"/>
    <w:rsid w:val="00C46137"/>
    <w:rsid w:val="00C46682"/>
    <w:rsid w:val="00C46B62"/>
    <w:rsid w:val="00C51F1F"/>
    <w:rsid w:val="00C541C6"/>
    <w:rsid w:val="00C56889"/>
    <w:rsid w:val="00C56B09"/>
    <w:rsid w:val="00C571CA"/>
    <w:rsid w:val="00C61707"/>
    <w:rsid w:val="00C61D98"/>
    <w:rsid w:val="00C8018C"/>
    <w:rsid w:val="00C83D43"/>
    <w:rsid w:val="00C9640A"/>
    <w:rsid w:val="00CA0C6C"/>
    <w:rsid w:val="00CA5192"/>
    <w:rsid w:val="00CB597C"/>
    <w:rsid w:val="00CC2F2B"/>
    <w:rsid w:val="00CC487E"/>
    <w:rsid w:val="00CD4FF5"/>
    <w:rsid w:val="00CD54C3"/>
    <w:rsid w:val="00CE4750"/>
    <w:rsid w:val="00D01C10"/>
    <w:rsid w:val="00D01CDD"/>
    <w:rsid w:val="00D04725"/>
    <w:rsid w:val="00D069BE"/>
    <w:rsid w:val="00D15CEF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556F"/>
    <w:rsid w:val="00D904A4"/>
    <w:rsid w:val="00D90723"/>
    <w:rsid w:val="00D96122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1B3E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A67D0"/>
    <w:rsid w:val="00EB2798"/>
    <w:rsid w:val="00ED3CDB"/>
    <w:rsid w:val="00ED6C12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0460"/>
    <w:rsid w:val="00F3436B"/>
    <w:rsid w:val="00F3757E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B6467"/>
    <w:rsid w:val="00FD1506"/>
    <w:rsid w:val="00FD34FF"/>
    <w:rsid w:val="00FD6A90"/>
    <w:rsid w:val="00FE2F69"/>
    <w:rsid w:val="00FE6833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56489B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1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rsid w:val="006C005F"/>
  </w:style>
  <w:style w:type="character" w:styleId="Menzionenonrisolta">
    <w:name w:val="Unresolved Mention"/>
    <w:basedOn w:val="Carpredefinitoparagrafo"/>
    <w:uiPriority w:val="99"/>
    <w:semiHidden/>
    <w:unhideWhenUsed/>
    <w:rsid w:val="000F3C32"/>
    <w:rPr>
      <w:color w:val="605E5C"/>
      <w:shd w:val="clear" w:color="auto" w:fill="E1DFDD"/>
    </w:rPr>
  </w:style>
  <w:style w:type="paragraph" w:customStyle="1" w:styleId="CorpoA">
    <w:name w:val="Corpo A"/>
    <w:rsid w:val="006879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  <w:rsid w:val="00687925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nood@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3.jpg"/><Relationship Id="rId4" Type="http://schemas.openxmlformats.org/officeDocument/2006/relationships/hyperlink" Target="http://www.lidodelfaro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0C156-9EF5-4B8E-8D1D-B7D1EB89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carmela pellettieri</cp:lastModifiedBy>
  <cp:revision>4</cp:revision>
  <cp:lastPrinted>2026-06-16T12:09:00Z</cp:lastPrinted>
  <dcterms:created xsi:type="dcterms:W3CDTF">2026-10-02T08:26:00Z</dcterms:created>
  <dcterms:modified xsi:type="dcterms:W3CDTF">2026-10-02T14:52:00Z</dcterms:modified>
</cp:coreProperties>
</file>